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5B939A" w14:textId="47D99355" w:rsidR="00181C2D" w:rsidRPr="00A82D09" w:rsidRDefault="00872B0A" w:rsidP="00CB24B6">
      <w:pPr>
        <w:pStyle w:val="Zaglavlje"/>
        <w:tabs>
          <w:tab w:val="clear" w:pos="4320"/>
          <w:tab w:val="clear" w:pos="8640"/>
        </w:tabs>
        <w:spacing w:before="0" w:after="240"/>
        <w:jc w:val="left"/>
        <w:rPr>
          <w:b/>
          <w:sz w:val="36"/>
          <w:szCs w:val="32"/>
        </w:rPr>
      </w:pPr>
      <w:r w:rsidRPr="00A82D09">
        <w:rPr>
          <w:b/>
          <w:sz w:val="36"/>
          <w:szCs w:val="32"/>
        </w:rPr>
        <w:t>Školska godina</w:t>
      </w:r>
      <w:r w:rsidR="008E11D5" w:rsidRPr="00A82D09">
        <w:rPr>
          <w:b/>
          <w:sz w:val="36"/>
          <w:szCs w:val="32"/>
        </w:rPr>
        <w:t>:</w:t>
      </w:r>
      <w:r w:rsidR="007F29B9">
        <w:rPr>
          <w:b/>
          <w:sz w:val="36"/>
          <w:szCs w:val="32"/>
        </w:rPr>
        <w:t xml:space="preserve"> 20</w:t>
      </w:r>
      <w:r w:rsidR="00A85410">
        <w:rPr>
          <w:b/>
          <w:sz w:val="36"/>
          <w:szCs w:val="32"/>
        </w:rPr>
        <w:t>2</w:t>
      </w:r>
      <w:r w:rsidR="00B33D96">
        <w:rPr>
          <w:b/>
          <w:sz w:val="36"/>
          <w:szCs w:val="32"/>
        </w:rPr>
        <w:t>5</w:t>
      </w:r>
      <w:r w:rsidR="008E11D5" w:rsidRPr="00A82D09">
        <w:rPr>
          <w:b/>
          <w:sz w:val="36"/>
          <w:szCs w:val="32"/>
        </w:rPr>
        <w:t>.</w:t>
      </w:r>
      <w:r w:rsidR="007F29B9">
        <w:rPr>
          <w:b/>
          <w:sz w:val="36"/>
          <w:szCs w:val="32"/>
        </w:rPr>
        <w:t>/2</w:t>
      </w:r>
      <w:r w:rsidR="00B33D96">
        <w:rPr>
          <w:b/>
          <w:sz w:val="36"/>
          <w:szCs w:val="32"/>
        </w:rPr>
        <w:t>6</w:t>
      </w:r>
      <w:r w:rsidR="00B4720F">
        <w:rPr>
          <w:b/>
          <w:sz w:val="36"/>
          <w:szCs w:val="32"/>
        </w:rPr>
        <w:t>.</w:t>
      </w:r>
      <w:r w:rsidR="005A4794" w:rsidRPr="00A82D09">
        <w:rPr>
          <w:b/>
          <w:sz w:val="36"/>
          <w:szCs w:val="32"/>
        </w:rPr>
        <w:t xml:space="preserve"> </w:t>
      </w:r>
    </w:p>
    <w:tbl>
      <w:tblPr>
        <w:tblW w:w="104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08"/>
        <w:gridCol w:w="1283"/>
        <w:gridCol w:w="4182"/>
        <w:gridCol w:w="2086"/>
        <w:gridCol w:w="2126"/>
      </w:tblGrid>
      <w:tr w:rsidR="00E1031B" w:rsidRPr="00C41C25" w14:paraId="746C471B" w14:textId="77777777" w:rsidTr="00084705">
        <w:trPr>
          <w:trHeight w:val="783"/>
          <w:jc w:val="center"/>
        </w:trPr>
        <w:tc>
          <w:tcPr>
            <w:tcW w:w="808" w:type="dxa"/>
            <w:vAlign w:val="center"/>
          </w:tcPr>
          <w:p w14:paraId="1F3A67D2" w14:textId="77777777" w:rsidR="00E1031B" w:rsidRPr="00CB24B6" w:rsidRDefault="00E1031B" w:rsidP="00A84292">
            <w:pPr>
              <w:spacing w:before="0"/>
              <w:jc w:val="center"/>
              <w:rPr>
                <w:b/>
                <w:szCs w:val="24"/>
              </w:rPr>
            </w:pPr>
            <w:r w:rsidRPr="00CB24B6">
              <w:rPr>
                <w:b/>
                <w:szCs w:val="24"/>
              </w:rPr>
              <w:t>Redni</w:t>
            </w:r>
          </w:p>
          <w:p w14:paraId="1EAD93D8" w14:textId="77777777" w:rsidR="00E1031B" w:rsidRPr="00C41C25" w:rsidRDefault="00E1031B" w:rsidP="00A84292">
            <w:pPr>
              <w:spacing w:before="0"/>
              <w:jc w:val="center"/>
              <w:rPr>
                <w:b/>
                <w:sz w:val="32"/>
                <w:szCs w:val="32"/>
              </w:rPr>
            </w:pPr>
            <w:r w:rsidRPr="00CB24B6">
              <w:rPr>
                <w:b/>
                <w:szCs w:val="24"/>
              </w:rPr>
              <w:t>broj</w:t>
            </w:r>
          </w:p>
        </w:tc>
        <w:tc>
          <w:tcPr>
            <w:tcW w:w="1283" w:type="dxa"/>
            <w:vAlign w:val="center"/>
          </w:tcPr>
          <w:p w14:paraId="040D93EC" w14:textId="77777777" w:rsidR="00E1031B" w:rsidRPr="00C41C25" w:rsidRDefault="00E1031B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C41C25">
              <w:rPr>
                <w:b/>
                <w:sz w:val="28"/>
                <w:szCs w:val="28"/>
              </w:rPr>
              <w:t>Razred</w:t>
            </w:r>
          </w:p>
        </w:tc>
        <w:tc>
          <w:tcPr>
            <w:tcW w:w="4182" w:type="dxa"/>
            <w:vAlign w:val="center"/>
          </w:tcPr>
          <w:p w14:paraId="17F07F08" w14:textId="77777777" w:rsidR="00E1031B" w:rsidRPr="00C41C25" w:rsidRDefault="00E1031B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I</w:t>
            </w:r>
            <w:r w:rsidRPr="00C41C25">
              <w:rPr>
                <w:b/>
                <w:sz w:val="28"/>
                <w:szCs w:val="28"/>
              </w:rPr>
              <w:t xml:space="preserve">me </w:t>
            </w:r>
            <w:r>
              <w:rPr>
                <w:b/>
                <w:sz w:val="28"/>
                <w:szCs w:val="28"/>
              </w:rPr>
              <w:t xml:space="preserve">i prezime </w:t>
            </w:r>
            <w:r w:rsidRPr="00C41C25">
              <w:rPr>
                <w:b/>
                <w:sz w:val="28"/>
                <w:szCs w:val="28"/>
              </w:rPr>
              <w:t>nastavnika</w:t>
            </w:r>
          </w:p>
        </w:tc>
        <w:tc>
          <w:tcPr>
            <w:tcW w:w="2086" w:type="dxa"/>
            <w:vAlign w:val="center"/>
          </w:tcPr>
          <w:p w14:paraId="00461586" w14:textId="77777777" w:rsidR="00E1031B" w:rsidRDefault="00E1031B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Dan</w:t>
            </w:r>
          </w:p>
        </w:tc>
        <w:tc>
          <w:tcPr>
            <w:tcW w:w="2126" w:type="dxa"/>
            <w:vAlign w:val="center"/>
          </w:tcPr>
          <w:p w14:paraId="1BB47153" w14:textId="77777777" w:rsidR="00E1031B" w:rsidRDefault="00E1031B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Sat</w:t>
            </w:r>
          </w:p>
        </w:tc>
      </w:tr>
      <w:tr w:rsidR="00B33D96" w:rsidRPr="005B2ED2" w14:paraId="4DDE53BF" w14:textId="77777777" w:rsidTr="00084705">
        <w:trPr>
          <w:trHeight w:val="783"/>
          <w:jc w:val="center"/>
        </w:trPr>
        <w:tc>
          <w:tcPr>
            <w:tcW w:w="808" w:type="dxa"/>
            <w:vAlign w:val="center"/>
          </w:tcPr>
          <w:p w14:paraId="5B737480" w14:textId="6280ED31" w:rsidR="00B33D96" w:rsidRPr="005B2ED2" w:rsidRDefault="00B33D96" w:rsidP="00B33D96">
            <w:pPr>
              <w:pStyle w:val="Odlomakpopisa"/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1.</w:t>
            </w:r>
          </w:p>
        </w:tc>
        <w:tc>
          <w:tcPr>
            <w:tcW w:w="1283" w:type="dxa"/>
            <w:vAlign w:val="center"/>
          </w:tcPr>
          <w:p w14:paraId="774930C2" w14:textId="5213DCD7" w:rsidR="00B33D96" w:rsidRPr="005B2ED2" w:rsidRDefault="00B33D96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1aN</w:t>
            </w:r>
          </w:p>
        </w:tc>
        <w:tc>
          <w:tcPr>
            <w:tcW w:w="4182" w:type="dxa"/>
            <w:vAlign w:val="center"/>
          </w:tcPr>
          <w:p w14:paraId="4DE086A6" w14:textId="6027317B" w:rsidR="00B33D96" w:rsidRPr="005B2ED2" w:rsidRDefault="00B33D96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Linda Petrović</w:t>
            </w:r>
          </w:p>
        </w:tc>
        <w:tc>
          <w:tcPr>
            <w:tcW w:w="2086" w:type="dxa"/>
            <w:vAlign w:val="center"/>
          </w:tcPr>
          <w:p w14:paraId="399A7807" w14:textId="50E4936A" w:rsidR="00B33D96" w:rsidRPr="005B2ED2" w:rsidRDefault="004C0859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utorak</w:t>
            </w:r>
          </w:p>
        </w:tc>
        <w:tc>
          <w:tcPr>
            <w:tcW w:w="2126" w:type="dxa"/>
            <w:vAlign w:val="center"/>
          </w:tcPr>
          <w:p w14:paraId="0E9BFFBA" w14:textId="77777777" w:rsidR="00B33D96" w:rsidRPr="005B2ED2" w:rsidRDefault="004C0859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2.sat</w:t>
            </w:r>
          </w:p>
          <w:p w14:paraId="75FB89B1" w14:textId="6ED12C6F" w:rsidR="00354A49" w:rsidRPr="005B2ED2" w:rsidRDefault="00354A49" w:rsidP="00A8429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8:50-9:35</w:t>
            </w:r>
          </w:p>
        </w:tc>
      </w:tr>
      <w:tr w:rsidR="002044F2" w:rsidRPr="005B2ED2" w14:paraId="45368B01" w14:textId="77777777" w:rsidTr="0060554D">
        <w:trPr>
          <w:trHeight w:val="783"/>
          <w:jc w:val="center"/>
        </w:trPr>
        <w:tc>
          <w:tcPr>
            <w:tcW w:w="808" w:type="dxa"/>
            <w:vAlign w:val="center"/>
          </w:tcPr>
          <w:p w14:paraId="50C2C8DD" w14:textId="071867DE" w:rsidR="002044F2" w:rsidRPr="005B2ED2" w:rsidRDefault="002044F2" w:rsidP="002044F2">
            <w:pPr>
              <w:pStyle w:val="Odlomakpopisa"/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83" w:type="dxa"/>
            <w:vAlign w:val="center"/>
          </w:tcPr>
          <w:p w14:paraId="5BA09662" w14:textId="7A6ECF69" w:rsidR="002044F2" w:rsidRPr="005B2ED2" w:rsidRDefault="002044F2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1bN</w:t>
            </w:r>
          </w:p>
        </w:tc>
        <w:tc>
          <w:tcPr>
            <w:tcW w:w="4182" w:type="dxa"/>
            <w:vAlign w:val="center"/>
          </w:tcPr>
          <w:p w14:paraId="3AB60E1C" w14:textId="4C41A069" w:rsidR="002044F2" w:rsidRPr="005B2ED2" w:rsidRDefault="002044F2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 xml:space="preserve">Kristina </w:t>
            </w:r>
            <w:proofErr w:type="spellStart"/>
            <w:r w:rsidRPr="005B2ED2">
              <w:rPr>
                <w:b/>
                <w:sz w:val="28"/>
                <w:szCs w:val="28"/>
              </w:rPr>
              <w:t>Kaštelanić</w:t>
            </w:r>
            <w:proofErr w:type="spellEnd"/>
          </w:p>
        </w:tc>
        <w:tc>
          <w:tcPr>
            <w:tcW w:w="2086" w:type="dxa"/>
            <w:vAlign w:val="center"/>
          </w:tcPr>
          <w:p w14:paraId="75482036" w14:textId="14341521" w:rsidR="002044F2" w:rsidRPr="005B2ED2" w:rsidRDefault="004C0859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četvrtak</w:t>
            </w:r>
          </w:p>
        </w:tc>
        <w:tc>
          <w:tcPr>
            <w:tcW w:w="2126" w:type="dxa"/>
          </w:tcPr>
          <w:p w14:paraId="1CD9A7B0" w14:textId="5DA22FAB" w:rsidR="002044F2" w:rsidRPr="005B2ED2" w:rsidRDefault="00354A49" w:rsidP="00354A49">
            <w:pPr>
              <w:spacing w:before="0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 xml:space="preserve">          </w:t>
            </w:r>
            <w:r w:rsidR="004C0859" w:rsidRPr="005B2ED2">
              <w:rPr>
                <w:b/>
                <w:sz w:val="28"/>
                <w:szCs w:val="28"/>
              </w:rPr>
              <w:t>1.sat</w:t>
            </w:r>
          </w:p>
          <w:p w14:paraId="6B08A1DD" w14:textId="4E65142B" w:rsidR="00354A49" w:rsidRPr="005B2ED2" w:rsidRDefault="00354A49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8:00-8:45</w:t>
            </w:r>
          </w:p>
        </w:tc>
      </w:tr>
      <w:tr w:rsidR="002044F2" w:rsidRPr="005B2ED2" w14:paraId="600169FF" w14:textId="77777777" w:rsidTr="00354A49">
        <w:trPr>
          <w:trHeight w:val="758"/>
          <w:jc w:val="center"/>
        </w:trPr>
        <w:tc>
          <w:tcPr>
            <w:tcW w:w="808" w:type="dxa"/>
            <w:vAlign w:val="center"/>
          </w:tcPr>
          <w:p w14:paraId="3A1ED0B9" w14:textId="4E5554D0" w:rsidR="002044F2" w:rsidRPr="005B2ED2" w:rsidRDefault="002044F2" w:rsidP="002044F2">
            <w:pPr>
              <w:pStyle w:val="Odlomakpopisa"/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3</w:t>
            </w:r>
          </w:p>
        </w:tc>
        <w:tc>
          <w:tcPr>
            <w:tcW w:w="1283" w:type="dxa"/>
            <w:vAlign w:val="center"/>
          </w:tcPr>
          <w:p w14:paraId="4B3A1FE6" w14:textId="116E5B00" w:rsidR="002044F2" w:rsidRPr="005B2ED2" w:rsidRDefault="002044F2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1BS</w:t>
            </w:r>
          </w:p>
        </w:tc>
        <w:tc>
          <w:tcPr>
            <w:tcW w:w="4182" w:type="dxa"/>
            <w:vAlign w:val="center"/>
          </w:tcPr>
          <w:p w14:paraId="0FE69A77" w14:textId="22E1D3E0" w:rsidR="002044F2" w:rsidRPr="005B2ED2" w:rsidRDefault="002044F2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Ivona Dundović</w:t>
            </w:r>
          </w:p>
        </w:tc>
        <w:tc>
          <w:tcPr>
            <w:tcW w:w="2086" w:type="dxa"/>
            <w:vAlign w:val="center"/>
          </w:tcPr>
          <w:p w14:paraId="1CC08DE4" w14:textId="36C57BDE" w:rsidR="002044F2" w:rsidRPr="005B2ED2" w:rsidRDefault="005B2ED2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č</w:t>
            </w:r>
            <w:r w:rsidR="004C0859" w:rsidRPr="005B2ED2">
              <w:rPr>
                <w:b/>
                <w:sz w:val="28"/>
                <w:szCs w:val="28"/>
              </w:rPr>
              <w:t xml:space="preserve">etvrtak </w:t>
            </w:r>
          </w:p>
        </w:tc>
        <w:tc>
          <w:tcPr>
            <w:tcW w:w="2126" w:type="dxa"/>
          </w:tcPr>
          <w:p w14:paraId="69D61758" w14:textId="0171ACD5" w:rsidR="002044F2" w:rsidRPr="005B2ED2" w:rsidRDefault="00354A49" w:rsidP="00354A49">
            <w:pPr>
              <w:spacing w:before="0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 xml:space="preserve">         </w:t>
            </w:r>
            <w:r w:rsidR="004C0859" w:rsidRPr="005B2ED2">
              <w:rPr>
                <w:b/>
                <w:sz w:val="28"/>
                <w:szCs w:val="28"/>
              </w:rPr>
              <w:t>3.sat</w:t>
            </w:r>
          </w:p>
          <w:p w14:paraId="22102252" w14:textId="6496E7C5" w:rsidR="00354A49" w:rsidRPr="005B2ED2" w:rsidRDefault="00354A49" w:rsidP="002044F2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9:40-10:25</w:t>
            </w:r>
          </w:p>
        </w:tc>
      </w:tr>
      <w:tr w:rsidR="001911D3" w:rsidRPr="005B2ED2" w14:paraId="40ADF962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78F0C9BF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487896CD" w14:textId="64EFDBEC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2aN</w:t>
            </w:r>
          </w:p>
        </w:tc>
        <w:tc>
          <w:tcPr>
            <w:tcW w:w="4182" w:type="dxa"/>
            <w:vAlign w:val="center"/>
          </w:tcPr>
          <w:p w14:paraId="553E1E66" w14:textId="5DE5F54E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Natalija Dundović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Mataija</w:t>
            </w:r>
            <w:proofErr w:type="spellEnd"/>
          </w:p>
        </w:tc>
        <w:tc>
          <w:tcPr>
            <w:tcW w:w="2086" w:type="dxa"/>
            <w:vAlign w:val="center"/>
          </w:tcPr>
          <w:p w14:paraId="4B21066C" w14:textId="03304F90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ponedjeljak</w:t>
            </w:r>
          </w:p>
        </w:tc>
        <w:tc>
          <w:tcPr>
            <w:tcW w:w="2126" w:type="dxa"/>
          </w:tcPr>
          <w:p w14:paraId="0C49B426" w14:textId="77777777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3.sat</w:t>
            </w:r>
          </w:p>
          <w:p w14:paraId="1B1CF349" w14:textId="618CF299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9:40-10:25</w:t>
            </w:r>
          </w:p>
        </w:tc>
      </w:tr>
      <w:tr w:rsidR="001911D3" w:rsidRPr="005B2ED2" w14:paraId="7C9BADED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6D44F17A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8F0BD1A" w14:textId="607088F1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2bN</w:t>
            </w:r>
          </w:p>
        </w:tc>
        <w:tc>
          <w:tcPr>
            <w:tcW w:w="4182" w:type="dxa"/>
            <w:vAlign w:val="center"/>
          </w:tcPr>
          <w:p w14:paraId="16933197" w14:textId="21E8BE71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Davor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Oštrić</w:t>
            </w:r>
            <w:proofErr w:type="spellEnd"/>
          </w:p>
        </w:tc>
        <w:tc>
          <w:tcPr>
            <w:tcW w:w="2086" w:type="dxa"/>
            <w:vAlign w:val="center"/>
          </w:tcPr>
          <w:p w14:paraId="27E2289A" w14:textId="7737E222" w:rsidR="001911D3" w:rsidRPr="005B2ED2" w:rsidRDefault="00C20E5A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petak</w:t>
            </w:r>
          </w:p>
        </w:tc>
        <w:tc>
          <w:tcPr>
            <w:tcW w:w="2126" w:type="dxa"/>
            <w:vAlign w:val="center"/>
          </w:tcPr>
          <w:p w14:paraId="7CD49890" w14:textId="77777777" w:rsidR="001911D3" w:rsidRPr="005B2ED2" w:rsidRDefault="00354A49" w:rsidP="00354A49">
            <w:pPr>
              <w:spacing w:before="0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         </w:t>
            </w:r>
            <w:r w:rsidR="00C20E5A" w:rsidRPr="005B2ED2">
              <w:rPr>
                <w:b/>
                <w:bCs/>
                <w:sz w:val="28"/>
                <w:szCs w:val="28"/>
              </w:rPr>
              <w:t>2.sat</w:t>
            </w:r>
          </w:p>
          <w:p w14:paraId="69159901" w14:textId="029B8F82" w:rsidR="00354A49" w:rsidRPr="005B2ED2" w:rsidRDefault="00354A49" w:rsidP="00354A49">
            <w:pPr>
              <w:spacing w:before="0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      8:50-9:35</w:t>
            </w:r>
          </w:p>
        </w:tc>
      </w:tr>
      <w:tr w:rsidR="001911D3" w:rsidRPr="005B2ED2" w14:paraId="29210A73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7B6C52E2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5B496A0" w14:textId="7B188AB9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3aN</w:t>
            </w:r>
          </w:p>
        </w:tc>
        <w:tc>
          <w:tcPr>
            <w:tcW w:w="4182" w:type="dxa"/>
            <w:vAlign w:val="center"/>
          </w:tcPr>
          <w:p w14:paraId="7C03289A" w14:textId="23567345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Darko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Jotanović</w:t>
            </w:r>
            <w:proofErr w:type="spellEnd"/>
          </w:p>
        </w:tc>
        <w:tc>
          <w:tcPr>
            <w:tcW w:w="2086" w:type="dxa"/>
            <w:vAlign w:val="center"/>
          </w:tcPr>
          <w:p w14:paraId="203989CB" w14:textId="071F5221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četvrtak</w:t>
            </w:r>
          </w:p>
        </w:tc>
        <w:tc>
          <w:tcPr>
            <w:tcW w:w="2126" w:type="dxa"/>
            <w:vAlign w:val="center"/>
          </w:tcPr>
          <w:p w14:paraId="54D84BBE" w14:textId="77777777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5.sat</w:t>
            </w:r>
          </w:p>
          <w:p w14:paraId="60549D3D" w14:textId="4107E58C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11:35-12:20</w:t>
            </w:r>
          </w:p>
        </w:tc>
      </w:tr>
      <w:tr w:rsidR="001911D3" w:rsidRPr="005B2ED2" w14:paraId="6E40AA3C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739A96B8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C9512D9" w14:textId="3F0B424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3bN</w:t>
            </w:r>
          </w:p>
        </w:tc>
        <w:tc>
          <w:tcPr>
            <w:tcW w:w="4182" w:type="dxa"/>
            <w:vAlign w:val="center"/>
          </w:tcPr>
          <w:p w14:paraId="4E00C800" w14:textId="78435F93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Tatjana Ribarić</w:t>
            </w:r>
          </w:p>
        </w:tc>
        <w:tc>
          <w:tcPr>
            <w:tcW w:w="2086" w:type="dxa"/>
            <w:vAlign w:val="center"/>
          </w:tcPr>
          <w:p w14:paraId="0F05988C" w14:textId="1BC8E442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č</w:t>
            </w:r>
            <w:r w:rsidR="004C0859" w:rsidRPr="005B2ED2">
              <w:rPr>
                <w:b/>
                <w:bCs/>
                <w:sz w:val="28"/>
                <w:szCs w:val="28"/>
              </w:rPr>
              <w:t xml:space="preserve">etvrtak </w:t>
            </w:r>
          </w:p>
        </w:tc>
        <w:tc>
          <w:tcPr>
            <w:tcW w:w="2126" w:type="dxa"/>
          </w:tcPr>
          <w:p w14:paraId="3C389E2A" w14:textId="77777777" w:rsidR="001911D3" w:rsidRPr="005B2ED2" w:rsidRDefault="004C0859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3.sat</w:t>
            </w:r>
          </w:p>
          <w:p w14:paraId="49C38E8E" w14:textId="121F3DDB" w:rsidR="00354A49" w:rsidRPr="005B2ED2" w:rsidRDefault="00354A49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9:40-10:25</w:t>
            </w:r>
          </w:p>
        </w:tc>
      </w:tr>
      <w:tr w:rsidR="001911D3" w:rsidRPr="005B2ED2" w14:paraId="7F5F7FB1" w14:textId="77777777" w:rsidTr="00084705">
        <w:trPr>
          <w:trHeight w:val="603"/>
          <w:jc w:val="center"/>
        </w:trPr>
        <w:tc>
          <w:tcPr>
            <w:tcW w:w="808" w:type="dxa"/>
            <w:vAlign w:val="center"/>
          </w:tcPr>
          <w:p w14:paraId="41CFB908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58FA3DD9" w14:textId="7C4DD936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4aN</w:t>
            </w:r>
          </w:p>
        </w:tc>
        <w:tc>
          <w:tcPr>
            <w:tcW w:w="4182" w:type="dxa"/>
            <w:vAlign w:val="center"/>
          </w:tcPr>
          <w:p w14:paraId="132394C9" w14:textId="30184CA6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Hrvoje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Zloković</w:t>
            </w:r>
            <w:proofErr w:type="spellEnd"/>
          </w:p>
        </w:tc>
        <w:tc>
          <w:tcPr>
            <w:tcW w:w="2086" w:type="dxa"/>
            <w:vAlign w:val="center"/>
          </w:tcPr>
          <w:p w14:paraId="570FAC86" w14:textId="052A0168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petak</w:t>
            </w:r>
          </w:p>
        </w:tc>
        <w:tc>
          <w:tcPr>
            <w:tcW w:w="2126" w:type="dxa"/>
            <w:vAlign w:val="center"/>
          </w:tcPr>
          <w:p w14:paraId="0C3B460C" w14:textId="77777777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6.sat</w:t>
            </w:r>
          </w:p>
          <w:p w14:paraId="1BCC1572" w14:textId="5DDFB27E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12:25-13:10</w:t>
            </w:r>
          </w:p>
        </w:tc>
      </w:tr>
      <w:tr w:rsidR="001911D3" w:rsidRPr="005B2ED2" w14:paraId="4FA90CA3" w14:textId="77777777" w:rsidTr="00084705">
        <w:trPr>
          <w:trHeight w:val="603"/>
          <w:jc w:val="center"/>
        </w:trPr>
        <w:tc>
          <w:tcPr>
            <w:tcW w:w="808" w:type="dxa"/>
            <w:vAlign w:val="center"/>
          </w:tcPr>
          <w:p w14:paraId="0DB29BDF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2</w:t>
            </w:r>
          </w:p>
        </w:tc>
        <w:tc>
          <w:tcPr>
            <w:tcW w:w="1283" w:type="dxa"/>
            <w:vAlign w:val="center"/>
          </w:tcPr>
          <w:p w14:paraId="18126326" w14:textId="0AF058EC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4bN</w:t>
            </w:r>
          </w:p>
        </w:tc>
        <w:tc>
          <w:tcPr>
            <w:tcW w:w="4182" w:type="dxa"/>
            <w:vAlign w:val="center"/>
          </w:tcPr>
          <w:p w14:paraId="147277EF" w14:textId="598FA9EA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Josip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Pogorilić</w:t>
            </w:r>
            <w:proofErr w:type="spellEnd"/>
          </w:p>
        </w:tc>
        <w:tc>
          <w:tcPr>
            <w:tcW w:w="2086" w:type="dxa"/>
            <w:vAlign w:val="center"/>
          </w:tcPr>
          <w:p w14:paraId="066FB81C" w14:textId="5A65C1BC" w:rsidR="001911D3" w:rsidRPr="005B2ED2" w:rsidRDefault="004C085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petak</w:t>
            </w:r>
          </w:p>
        </w:tc>
        <w:tc>
          <w:tcPr>
            <w:tcW w:w="2126" w:type="dxa"/>
          </w:tcPr>
          <w:p w14:paraId="547729D6" w14:textId="77777777" w:rsidR="001911D3" w:rsidRPr="005B2ED2" w:rsidRDefault="004C0859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4.sat</w:t>
            </w:r>
          </w:p>
          <w:p w14:paraId="44D8E3D4" w14:textId="4624F262" w:rsidR="00354A49" w:rsidRPr="005B2ED2" w:rsidRDefault="00354A49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10</w:t>
            </w:r>
            <w:r w:rsidR="002175DC">
              <w:rPr>
                <w:b/>
                <w:sz w:val="28"/>
                <w:szCs w:val="28"/>
              </w:rPr>
              <w:t>:</w:t>
            </w:r>
            <w:r w:rsidRPr="005B2ED2">
              <w:rPr>
                <w:b/>
                <w:sz w:val="28"/>
                <w:szCs w:val="28"/>
              </w:rPr>
              <w:t>45-11:30</w:t>
            </w:r>
          </w:p>
        </w:tc>
      </w:tr>
      <w:tr w:rsidR="001911D3" w:rsidRPr="005B2ED2" w14:paraId="01B082FE" w14:textId="77777777" w:rsidTr="00084705">
        <w:trPr>
          <w:trHeight w:val="603"/>
          <w:jc w:val="center"/>
        </w:trPr>
        <w:tc>
          <w:tcPr>
            <w:tcW w:w="808" w:type="dxa"/>
            <w:vAlign w:val="center"/>
          </w:tcPr>
          <w:p w14:paraId="7AD733B1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2CE70D5B" w14:textId="560580A3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2aBS</w:t>
            </w:r>
          </w:p>
        </w:tc>
        <w:tc>
          <w:tcPr>
            <w:tcW w:w="4182" w:type="dxa"/>
            <w:vAlign w:val="center"/>
          </w:tcPr>
          <w:p w14:paraId="36F81FDF" w14:textId="0EE28EA3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Tatjana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Španović</w:t>
            </w:r>
            <w:proofErr w:type="spellEnd"/>
          </w:p>
        </w:tc>
        <w:tc>
          <w:tcPr>
            <w:tcW w:w="2086" w:type="dxa"/>
            <w:vAlign w:val="center"/>
          </w:tcPr>
          <w:p w14:paraId="67EB703F" w14:textId="7AB8ED8F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srijeda</w:t>
            </w:r>
          </w:p>
        </w:tc>
        <w:tc>
          <w:tcPr>
            <w:tcW w:w="2126" w:type="dxa"/>
            <w:vAlign w:val="center"/>
          </w:tcPr>
          <w:p w14:paraId="3EB687F7" w14:textId="77777777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3.sat</w:t>
            </w:r>
          </w:p>
          <w:p w14:paraId="3E0FDD7B" w14:textId="13C8B7AC" w:rsidR="00354A49" w:rsidRPr="005B2ED2" w:rsidRDefault="00380B27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9:40</w:t>
            </w:r>
            <w:r w:rsidR="00354A49" w:rsidRPr="005B2ED2">
              <w:rPr>
                <w:b/>
                <w:bCs/>
                <w:sz w:val="28"/>
                <w:szCs w:val="28"/>
              </w:rPr>
              <w:t>-1</w:t>
            </w:r>
            <w:r>
              <w:rPr>
                <w:b/>
                <w:bCs/>
                <w:sz w:val="28"/>
                <w:szCs w:val="28"/>
              </w:rPr>
              <w:t>0:25</w:t>
            </w:r>
            <w:bookmarkStart w:id="0" w:name="_GoBack"/>
            <w:bookmarkEnd w:id="0"/>
          </w:p>
        </w:tc>
      </w:tr>
      <w:tr w:rsidR="001911D3" w:rsidRPr="005B2ED2" w14:paraId="4455B299" w14:textId="77777777" w:rsidTr="005B2ED2">
        <w:trPr>
          <w:trHeight w:val="506"/>
          <w:jc w:val="center"/>
        </w:trPr>
        <w:tc>
          <w:tcPr>
            <w:tcW w:w="808" w:type="dxa"/>
            <w:vAlign w:val="center"/>
          </w:tcPr>
          <w:p w14:paraId="6B9DEC70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24847E4D" w14:textId="1860833D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2bBS</w:t>
            </w:r>
          </w:p>
        </w:tc>
        <w:tc>
          <w:tcPr>
            <w:tcW w:w="4182" w:type="dxa"/>
            <w:vAlign w:val="center"/>
          </w:tcPr>
          <w:p w14:paraId="09EE12E3" w14:textId="4A928F2E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Damjan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Rodić</w:t>
            </w:r>
            <w:proofErr w:type="spellEnd"/>
            <w:r w:rsidRPr="005B2ED2">
              <w:rPr>
                <w:b/>
                <w:bCs/>
                <w:sz w:val="28"/>
                <w:szCs w:val="28"/>
              </w:rPr>
              <w:t xml:space="preserve">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Danevski</w:t>
            </w:r>
            <w:proofErr w:type="spellEnd"/>
          </w:p>
        </w:tc>
        <w:tc>
          <w:tcPr>
            <w:tcW w:w="2086" w:type="dxa"/>
            <w:vAlign w:val="center"/>
          </w:tcPr>
          <w:p w14:paraId="0D5749D0" w14:textId="1E5C7101" w:rsidR="001911D3" w:rsidRPr="00FD6294" w:rsidRDefault="00FD6294" w:rsidP="001911D3">
            <w:pPr>
              <w:jc w:val="center"/>
              <w:rPr>
                <w:b/>
                <w:sz w:val="28"/>
                <w:szCs w:val="28"/>
              </w:rPr>
            </w:pPr>
            <w:r w:rsidRPr="00FD6294">
              <w:rPr>
                <w:b/>
                <w:sz w:val="28"/>
                <w:szCs w:val="28"/>
              </w:rPr>
              <w:t>četvrtak</w:t>
            </w:r>
          </w:p>
        </w:tc>
        <w:tc>
          <w:tcPr>
            <w:tcW w:w="2126" w:type="dxa"/>
          </w:tcPr>
          <w:p w14:paraId="3C63C38D" w14:textId="77777777" w:rsidR="001911D3" w:rsidRPr="00FD6294" w:rsidRDefault="00FD6294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FD6294">
              <w:rPr>
                <w:b/>
                <w:sz w:val="28"/>
                <w:szCs w:val="28"/>
              </w:rPr>
              <w:t>2.sat</w:t>
            </w:r>
          </w:p>
          <w:p w14:paraId="5DB6AE9D" w14:textId="79C75859" w:rsidR="00FD6294" w:rsidRPr="00FD6294" w:rsidRDefault="00FD6294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FD6294">
              <w:rPr>
                <w:b/>
                <w:sz w:val="28"/>
                <w:szCs w:val="28"/>
              </w:rPr>
              <w:t>8:50-9:35</w:t>
            </w:r>
          </w:p>
        </w:tc>
      </w:tr>
      <w:tr w:rsidR="001911D3" w:rsidRPr="005B2ED2" w14:paraId="5FFC0656" w14:textId="77777777" w:rsidTr="005B2ED2">
        <w:trPr>
          <w:trHeight w:val="570"/>
          <w:jc w:val="center"/>
        </w:trPr>
        <w:tc>
          <w:tcPr>
            <w:tcW w:w="808" w:type="dxa"/>
            <w:vAlign w:val="center"/>
          </w:tcPr>
          <w:p w14:paraId="26B17133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0506E4C" w14:textId="15370BBE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3aBS</w:t>
            </w:r>
          </w:p>
        </w:tc>
        <w:tc>
          <w:tcPr>
            <w:tcW w:w="4182" w:type="dxa"/>
            <w:vAlign w:val="center"/>
          </w:tcPr>
          <w:p w14:paraId="28A41900" w14:textId="00364A2F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Lidija Dragičević</w:t>
            </w:r>
          </w:p>
        </w:tc>
        <w:tc>
          <w:tcPr>
            <w:tcW w:w="2086" w:type="dxa"/>
            <w:vAlign w:val="center"/>
          </w:tcPr>
          <w:p w14:paraId="3A5FE21A" w14:textId="57C31992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petak</w:t>
            </w:r>
          </w:p>
        </w:tc>
        <w:tc>
          <w:tcPr>
            <w:tcW w:w="2126" w:type="dxa"/>
          </w:tcPr>
          <w:p w14:paraId="501ED1BE" w14:textId="77777777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3.sat</w:t>
            </w:r>
          </w:p>
          <w:p w14:paraId="2B4A6471" w14:textId="05E061A6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9:40-10:25</w:t>
            </w:r>
          </w:p>
        </w:tc>
      </w:tr>
      <w:tr w:rsidR="001911D3" w:rsidRPr="005B2ED2" w14:paraId="3B1A9641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628BEF6D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2D6D0ECD" w14:textId="4839B4CE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3bBS</w:t>
            </w:r>
          </w:p>
        </w:tc>
        <w:tc>
          <w:tcPr>
            <w:tcW w:w="4182" w:type="dxa"/>
            <w:vAlign w:val="center"/>
          </w:tcPr>
          <w:p w14:paraId="4BDD9F05" w14:textId="0EE98EFB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Marta Vranić Tomić</w:t>
            </w:r>
          </w:p>
        </w:tc>
        <w:tc>
          <w:tcPr>
            <w:tcW w:w="2086" w:type="dxa"/>
            <w:vAlign w:val="center"/>
          </w:tcPr>
          <w:p w14:paraId="102A66C6" w14:textId="114211F0" w:rsidR="001911D3" w:rsidRPr="005B2ED2" w:rsidRDefault="00354A49" w:rsidP="001911D3">
            <w:pPr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utorak</w:t>
            </w:r>
          </w:p>
        </w:tc>
        <w:tc>
          <w:tcPr>
            <w:tcW w:w="2126" w:type="dxa"/>
          </w:tcPr>
          <w:p w14:paraId="09783E07" w14:textId="77777777" w:rsidR="001911D3" w:rsidRPr="005B2ED2" w:rsidRDefault="00354A49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6.sat</w:t>
            </w:r>
          </w:p>
          <w:p w14:paraId="5DF92C05" w14:textId="2C0A63E7" w:rsidR="00354A49" w:rsidRPr="002175DC" w:rsidRDefault="00354A49" w:rsidP="002175DC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5B2ED2">
              <w:rPr>
                <w:b/>
                <w:sz w:val="28"/>
                <w:szCs w:val="28"/>
              </w:rPr>
              <w:t>1</w:t>
            </w:r>
            <w:r w:rsidR="002175DC">
              <w:rPr>
                <w:b/>
                <w:sz w:val="28"/>
                <w:szCs w:val="28"/>
              </w:rPr>
              <w:t>:</w:t>
            </w:r>
            <w:r w:rsidRPr="005B2ED2">
              <w:rPr>
                <w:b/>
                <w:sz w:val="28"/>
                <w:szCs w:val="28"/>
              </w:rPr>
              <w:t>.25-13</w:t>
            </w:r>
            <w:r w:rsidR="002175DC">
              <w:rPr>
                <w:b/>
                <w:sz w:val="28"/>
                <w:szCs w:val="28"/>
              </w:rPr>
              <w:t>:</w:t>
            </w:r>
            <w:r w:rsidRPr="005B2ED2">
              <w:rPr>
                <w:b/>
                <w:sz w:val="28"/>
                <w:szCs w:val="28"/>
              </w:rPr>
              <w:t>10</w:t>
            </w:r>
          </w:p>
        </w:tc>
      </w:tr>
      <w:tr w:rsidR="001911D3" w:rsidRPr="005B2ED2" w14:paraId="7BCAB392" w14:textId="77777777" w:rsidTr="005B2ED2">
        <w:trPr>
          <w:trHeight w:val="428"/>
          <w:jc w:val="center"/>
        </w:trPr>
        <w:tc>
          <w:tcPr>
            <w:tcW w:w="808" w:type="dxa"/>
            <w:vAlign w:val="center"/>
          </w:tcPr>
          <w:p w14:paraId="06031EAC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40BC64E8" w14:textId="539F7200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4aBS</w:t>
            </w:r>
          </w:p>
        </w:tc>
        <w:tc>
          <w:tcPr>
            <w:tcW w:w="4182" w:type="dxa"/>
            <w:vAlign w:val="center"/>
          </w:tcPr>
          <w:p w14:paraId="1677E982" w14:textId="00AE0C75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Anton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Železnik</w:t>
            </w:r>
            <w:proofErr w:type="spellEnd"/>
          </w:p>
        </w:tc>
        <w:tc>
          <w:tcPr>
            <w:tcW w:w="2086" w:type="dxa"/>
            <w:vAlign w:val="center"/>
          </w:tcPr>
          <w:p w14:paraId="1145CFCF" w14:textId="1962D668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četvrtak</w:t>
            </w:r>
          </w:p>
        </w:tc>
        <w:tc>
          <w:tcPr>
            <w:tcW w:w="2126" w:type="dxa"/>
          </w:tcPr>
          <w:p w14:paraId="28A8F046" w14:textId="7FC680C7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4</w:t>
            </w:r>
            <w:r w:rsidR="00354A49" w:rsidRPr="005B2ED2">
              <w:rPr>
                <w:b/>
                <w:bCs/>
                <w:sz w:val="28"/>
                <w:szCs w:val="28"/>
              </w:rPr>
              <w:t>.sat</w:t>
            </w:r>
          </w:p>
          <w:p w14:paraId="7D4753C4" w14:textId="7F63D160" w:rsidR="005B2ED2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lastRenderedPageBreak/>
              <w:t>10</w:t>
            </w:r>
            <w:r w:rsidR="002175DC">
              <w:rPr>
                <w:b/>
                <w:bCs/>
                <w:sz w:val="28"/>
                <w:szCs w:val="28"/>
              </w:rPr>
              <w:t>:</w:t>
            </w:r>
            <w:r w:rsidRPr="005B2ED2">
              <w:rPr>
                <w:b/>
                <w:bCs/>
                <w:sz w:val="28"/>
                <w:szCs w:val="28"/>
              </w:rPr>
              <w:t>45-11.30</w:t>
            </w:r>
          </w:p>
          <w:p w14:paraId="03F226E4" w14:textId="1911F323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</w:tr>
      <w:tr w:rsidR="001911D3" w:rsidRPr="005B2ED2" w14:paraId="6B132A40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2A57D177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60B8B97" w14:textId="062D17DA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4bBS</w:t>
            </w:r>
          </w:p>
        </w:tc>
        <w:tc>
          <w:tcPr>
            <w:tcW w:w="4182" w:type="dxa"/>
            <w:vAlign w:val="center"/>
          </w:tcPr>
          <w:p w14:paraId="03F6CCAB" w14:textId="351B664F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Veronika Butorac</w:t>
            </w:r>
          </w:p>
        </w:tc>
        <w:tc>
          <w:tcPr>
            <w:tcW w:w="2086" w:type="dxa"/>
            <w:vAlign w:val="center"/>
          </w:tcPr>
          <w:p w14:paraId="2E166110" w14:textId="03C44D4A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  <w:vAlign w:val="center"/>
          </w:tcPr>
          <w:p w14:paraId="3509D258" w14:textId="77777777" w:rsidR="001911D3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3.sat</w:t>
            </w:r>
          </w:p>
          <w:p w14:paraId="44A0E237" w14:textId="775A1E79" w:rsidR="00354A49" w:rsidRPr="005B2ED2" w:rsidRDefault="00354A49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9:40-10:25</w:t>
            </w:r>
          </w:p>
        </w:tc>
      </w:tr>
      <w:tr w:rsidR="005B2ED2" w:rsidRPr="005B2ED2" w14:paraId="451A1B4E" w14:textId="77777777" w:rsidTr="0015378D">
        <w:trPr>
          <w:trHeight w:val="533"/>
          <w:jc w:val="center"/>
        </w:trPr>
        <w:tc>
          <w:tcPr>
            <w:tcW w:w="808" w:type="dxa"/>
            <w:vAlign w:val="center"/>
          </w:tcPr>
          <w:p w14:paraId="5948C406" w14:textId="77777777" w:rsidR="005B2ED2" w:rsidRPr="005B2ED2" w:rsidRDefault="005B2ED2" w:rsidP="005B2ED2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5794EDE0" w14:textId="0AF8AC1D" w:rsidR="005B2ED2" w:rsidRPr="005B2ED2" w:rsidRDefault="005B2ED2" w:rsidP="005B2ED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07768019" w14:textId="5B0B81C5" w:rsidR="005B2ED2" w:rsidRPr="005B2ED2" w:rsidRDefault="005B2ED2" w:rsidP="005B2ED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Neven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Tomašić</w:t>
            </w:r>
            <w:proofErr w:type="spellEnd"/>
          </w:p>
        </w:tc>
        <w:tc>
          <w:tcPr>
            <w:tcW w:w="2086" w:type="dxa"/>
            <w:vAlign w:val="center"/>
          </w:tcPr>
          <w:p w14:paraId="681CEAC3" w14:textId="507DC3F9" w:rsidR="005B2ED2" w:rsidRPr="005B2ED2" w:rsidRDefault="005B2ED2" w:rsidP="005B2ED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  <w:vAlign w:val="center"/>
          </w:tcPr>
          <w:p w14:paraId="03D3FDEE" w14:textId="77777777" w:rsidR="005B2ED2" w:rsidRPr="005B2ED2" w:rsidRDefault="005B2ED2" w:rsidP="005B2ED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3.sat</w:t>
            </w:r>
          </w:p>
          <w:p w14:paraId="6AB88D85" w14:textId="76C13819" w:rsidR="005B2ED2" w:rsidRPr="005B2ED2" w:rsidRDefault="005B2ED2" w:rsidP="005B2ED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9:40-10:25</w:t>
            </w:r>
          </w:p>
        </w:tc>
      </w:tr>
      <w:tr w:rsidR="001911D3" w:rsidRPr="005B2ED2" w14:paraId="515F9B0F" w14:textId="77777777" w:rsidTr="009216F6">
        <w:trPr>
          <w:trHeight w:val="533"/>
          <w:jc w:val="center"/>
        </w:trPr>
        <w:tc>
          <w:tcPr>
            <w:tcW w:w="808" w:type="dxa"/>
            <w:vAlign w:val="center"/>
          </w:tcPr>
          <w:p w14:paraId="15966012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44F0591F" w14:textId="00EF8492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5397D825" w14:textId="6E80CFEB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Denis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Lopac</w:t>
            </w:r>
            <w:proofErr w:type="spellEnd"/>
          </w:p>
        </w:tc>
        <w:tc>
          <w:tcPr>
            <w:tcW w:w="2086" w:type="dxa"/>
            <w:vAlign w:val="center"/>
          </w:tcPr>
          <w:p w14:paraId="034BF423" w14:textId="72E20B85" w:rsidR="001911D3" w:rsidRPr="005B2ED2" w:rsidRDefault="005B2ED2" w:rsidP="001911D3">
            <w:pPr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srijeda</w:t>
            </w:r>
          </w:p>
        </w:tc>
        <w:tc>
          <w:tcPr>
            <w:tcW w:w="2126" w:type="dxa"/>
          </w:tcPr>
          <w:p w14:paraId="1D3027B1" w14:textId="77777777" w:rsidR="001911D3" w:rsidRPr="005B2ED2" w:rsidRDefault="005B2ED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6.sat</w:t>
            </w:r>
          </w:p>
          <w:p w14:paraId="13E19D63" w14:textId="79F4C492" w:rsidR="005B2ED2" w:rsidRPr="005B2ED2" w:rsidRDefault="005B2ED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12:25-13:15</w:t>
            </w:r>
          </w:p>
        </w:tc>
      </w:tr>
      <w:tr w:rsidR="001911D3" w:rsidRPr="005B2ED2" w14:paraId="28652D41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5BCC72DA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4D5EFE52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504F638F" w14:textId="0470CDD9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Tina Mavrinac</w:t>
            </w:r>
          </w:p>
        </w:tc>
        <w:tc>
          <w:tcPr>
            <w:tcW w:w="2086" w:type="dxa"/>
            <w:vAlign w:val="center"/>
          </w:tcPr>
          <w:p w14:paraId="10AB41A4" w14:textId="78ECFC15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ponedjeljak</w:t>
            </w:r>
          </w:p>
        </w:tc>
        <w:tc>
          <w:tcPr>
            <w:tcW w:w="2126" w:type="dxa"/>
          </w:tcPr>
          <w:p w14:paraId="6D97C2D6" w14:textId="77777777" w:rsidR="00007572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5.sat</w:t>
            </w:r>
          </w:p>
          <w:p w14:paraId="02CDB353" w14:textId="4C92F57F" w:rsidR="005B2ED2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11:</w:t>
            </w:r>
            <w:r w:rsidR="002175DC">
              <w:rPr>
                <w:b/>
                <w:bCs/>
                <w:sz w:val="28"/>
                <w:szCs w:val="28"/>
              </w:rPr>
              <w:t>35</w:t>
            </w:r>
            <w:r w:rsidRPr="005B2ED2">
              <w:rPr>
                <w:b/>
                <w:bCs/>
                <w:sz w:val="28"/>
                <w:szCs w:val="28"/>
              </w:rPr>
              <w:t>-12:2</w:t>
            </w:r>
            <w:r w:rsidR="002175DC">
              <w:rPr>
                <w:b/>
                <w:bCs/>
                <w:sz w:val="28"/>
                <w:szCs w:val="28"/>
              </w:rPr>
              <w:t>0</w:t>
            </w:r>
          </w:p>
        </w:tc>
      </w:tr>
      <w:tr w:rsidR="001911D3" w:rsidRPr="005B2ED2" w14:paraId="5481272C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7CFE6982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4722ADEB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1876ED5C" w14:textId="4B0DB410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Ana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Buchberger</w:t>
            </w:r>
            <w:proofErr w:type="spellEnd"/>
          </w:p>
        </w:tc>
        <w:tc>
          <w:tcPr>
            <w:tcW w:w="2086" w:type="dxa"/>
            <w:vAlign w:val="center"/>
          </w:tcPr>
          <w:p w14:paraId="257CA5DC" w14:textId="62D73496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</w:tcPr>
          <w:p w14:paraId="387767D3" w14:textId="77777777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7.sat</w:t>
            </w:r>
          </w:p>
          <w:p w14:paraId="39F3AEAE" w14:textId="682C2AA3" w:rsidR="005B2ED2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13:15-14:00</w:t>
            </w:r>
          </w:p>
        </w:tc>
      </w:tr>
      <w:tr w:rsidR="001911D3" w:rsidRPr="005B2ED2" w14:paraId="5D596D32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71314605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A581153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6F9D5904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Ivan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Čirjak</w:t>
            </w:r>
            <w:proofErr w:type="spellEnd"/>
          </w:p>
        </w:tc>
        <w:tc>
          <w:tcPr>
            <w:tcW w:w="2086" w:type="dxa"/>
            <w:vAlign w:val="center"/>
          </w:tcPr>
          <w:p w14:paraId="026CF3AE" w14:textId="1063FFCF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petak</w:t>
            </w:r>
          </w:p>
        </w:tc>
        <w:tc>
          <w:tcPr>
            <w:tcW w:w="2126" w:type="dxa"/>
          </w:tcPr>
          <w:p w14:paraId="69EE463F" w14:textId="77777777" w:rsidR="001911D3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2.sat</w:t>
            </w:r>
          </w:p>
          <w:p w14:paraId="28CD0C31" w14:textId="0D1CC01F" w:rsidR="002175DC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8:50-9:35</w:t>
            </w:r>
          </w:p>
        </w:tc>
      </w:tr>
      <w:tr w:rsidR="001911D3" w:rsidRPr="005B2ED2" w14:paraId="113BB060" w14:textId="77777777" w:rsidTr="004E2D1B">
        <w:trPr>
          <w:trHeight w:val="533"/>
          <w:jc w:val="center"/>
        </w:trPr>
        <w:tc>
          <w:tcPr>
            <w:tcW w:w="808" w:type="dxa"/>
            <w:vAlign w:val="center"/>
          </w:tcPr>
          <w:p w14:paraId="5EB644DC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117C9D71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74B0B2A4" w14:textId="3A0716A3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Damir Filipović</w:t>
            </w:r>
          </w:p>
        </w:tc>
        <w:tc>
          <w:tcPr>
            <w:tcW w:w="2086" w:type="dxa"/>
            <w:vAlign w:val="center"/>
          </w:tcPr>
          <w:p w14:paraId="39C23F6E" w14:textId="6A472662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</w:tcPr>
          <w:p w14:paraId="38FC0980" w14:textId="77777777" w:rsidR="001911D3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5.sat</w:t>
            </w:r>
          </w:p>
          <w:p w14:paraId="6C08308E" w14:textId="57C64B6A" w:rsidR="002175DC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11:35-12:20</w:t>
            </w:r>
          </w:p>
        </w:tc>
      </w:tr>
      <w:tr w:rsidR="001911D3" w:rsidRPr="005B2ED2" w14:paraId="43C8CBD6" w14:textId="77777777" w:rsidTr="004E2D1B">
        <w:trPr>
          <w:trHeight w:val="533"/>
          <w:jc w:val="center"/>
        </w:trPr>
        <w:tc>
          <w:tcPr>
            <w:tcW w:w="808" w:type="dxa"/>
            <w:vAlign w:val="center"/>
          </w:tcPr>
          <w:p w14:paraId="7752C116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3CC67123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23EF2734" w14:textId="50970829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Dora Jugo</w:t>
            </w:r>
          </w:p>
        </w:tc>
        <w:tc>
          <w:tcPr>
            <w:tcW w:w="2086" w:type="dxa"/>
            <w:vAlign w:val="center"/>
          </w:tcPr>
          <w:p w14:paraId="28BFC76A" w14:textId="658A42DC" w:rsidR="001911D3" w:rsidRPr="005B2ED2" w:rsidRDefault="005B2ED2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petak</w:t>
            </w:r>
          </w:p>
        </w:tc>
        <w:tc>
          <w:tcPr>
            <w:tcW w:w="2126" w:type="dxa"/>
          </w:tcPr>
          <w:p w14:paraId="2316016E" w14:textId="77777777" w:rsidR="001911D3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3.sat</w:t>
            </w:r>
          </w:p>
          <w:p w14:paraId="6051F8F5" w14:textId="69407D56" w:rsidR="002175DC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9:40-10:25</w:t>
            </w:r>
          </w:p>
        </w:tc>
      </w:tr>
      <w:tr w:rsidR="001911D3" w:rsidRPr="005B2ED2" w14:paraId="7B7AB5C3" w14:textId="77777777" w:rsidTr="00A54359">
        <w:trPr>
          <w:trHeight w:val="533"/>
          <w:jc w:val="center"/>
        </w:trPr>
        <w:tc>
          <w:tcPr>
            <w:tcW w:w="808" w:type="dxa"/>
            <w:vAlign w:val="center"/>
          </w:tcPr>
          <w:p w14:paraId="50D7973F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79D22D71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0F2634ED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Albina Lončar</w:t>
            </w:r>
          </w:p>
        </w:tc>
        <w:tc>
          <w:tcPr>
            <w:tcW w:w="2086" w:type="dxa"/>
            <w:vAlign w:val="center"/>
          </w:tcPr>
          <w:p w14:paraId="47C918BA" w14:textId="3E0B887B" w:rsidR="001911D3" w:rsidRPr="005B2ED2" w:rsidRDefault="002A3C09" w:rsidP="001911D3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  <w:vAlign w:val="center"/>
          </w:tcPr>
          <w:p w14:paraId="73C9A3E2" w14:textId="49E955C7" w:rsidR="001911D3" w:rsidRDefault="002A3C09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</w:t>
            </w:r>
            <w:r w:rsidR="002175DC">
              <w:rPr>
                <w:b/>
                <w:bCs/>
                <w:sz w:val="28"/>
                <w:szCs w:val="28"/>
              </w:rPr>
              <w:t>.sat</w:t>
            </w:r>
          </w:p>
          <w:p w14:paraId="3F500272" w14:textId="2C0F77F5" w:rsidR="002175DC" w:rsidRPr="005B2ED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</w:t>
            </w:r>
            <w:r w:rsidR="002A3C09">
              <w:rPr>
                <w:b/>
                <w:bCs/>
                <w:sz w:val="28"/>
                <w:szCs w:val="28"/>
              </w:rPr>
              <w:t>4:00-14:45</w:t>
            </w:r>
          </w:p>
        </w:tc>
      </w:tr>
      <w:tr w:rsidR="001911D3" w:rsidRPr="005B2ED2" w14:paraId="5DC1C715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40B615EE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24741172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13CE0EEB" w14:textId="491D8934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Tomislav Nam</w:t>
            </w:r>
          </w:p>
        </w:tc>
        <w:tc>
          <w:tcPr>
            <w:tcW w:w="2086" w:type="dxa"/>
            <w:vAlign w:val="center"/>
          </w:tcPr>
          <w:p w14:paraId="631F124E" w14:textId="607CD17E" w:rsidR="001911D3" w:rsidRPr="005B2ED2" w:rsidRDefault="00FD6294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  <w:vAlign w:val="center"/>
          </w:tcPr>
          <w:p w14:paraId="612B7314" w14:textId="77777777" w:rsidR="001911D3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4.sat</w:t>
            </w:r>
          </w:p>
          <w:p w14:paraId="49C9CCC7" w14:textId="3FACD805" w:rsidR="00FD6294" w:rsidRPr="005B2ED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10:45-11:30</w:t>
            </w:r>
          </w:p>
        </w:tc>
      </w:tr>
      <w:tr w:rsidR="000B4F20" w:rsidRPr="005B2ED2" w14:paraId="3BC3912B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58582436" w14:textId="77777777" w:rsidR="000B4F20" w:rsidRPr="005B2ED2" w:rsidRDefault="000B4F20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4872060E" w14:textId="77777777" w:rsidR="000B4F20" w:rsidRPr="005B2ED2" w:rsidRDefault="000B4F20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595F2A24" w14:textId="2D49BA37" w:rsidR="000B4F20" w:rsidRPr="005B2ED2" w:rsidRDefault="000B4F20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Slaven Nikolić</w:t>
            </w:r>
          </w:p>
        </w:tc>
        <w:tc>
          <w:tcPr>
            <w:tcW w:w="2086" w:type="dxa"/>
            <w:vAlign w:val="center"/>
          </w:tcPr>
          <w:p w14:paraId="32E085DD" w14:textId="256225ED" w:rsidR="000B4F20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bo</w:t>
            </w:r>
          </w:p>
        </w:tc>
        <w:tc>
          <w:tcPr>
            <w:tcW w:w="2126" w:type="dxa"/>
            <w:vAlign w:val="center"/>
          </w:tcPr>
          <w:p w14:paraId="6A7C4081" w14:textId="0EFFD7C4" w:rsidR="000B4F20" w:rsidRPr="005B2ED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bo</w:t>
            </w:r>
          </w:p>
        </w:tc>
      </w:tr>
      <w:tr w:rsidR="001911D3" w:rsidRPr="005B2ED2" w14:paraId="37F032BC" w14:textId="77777777" w:rsidTr="00353378">
        <w:trPr>
          <w:trHeight w:val="533"/>
          <w:jc w:val="center"/>
        </w:trPr>
        <w:tc>
          <w:tcPr>
            <w:tcW w:w="808" w:type="dxa"/>
            <w:vAlign w:val="center"/>
          </w:tcPr>
          <w:p w14:paraId="6DFF53D5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773FFF19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6D2A517F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Saša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Odović</w:t>
            </w:r>
            <w:proofErr w:type="spellEnd"/>
          </w:p>
        </w:tc>
        <w:tc>
          <w:tcPr>
            <w:tcW w:w="2086" w:type="dxa"/>
            <w:vAlign w:val="center"/>
          </w:tcPr>
          <w:p w14:paraId="0B85793D" w14:textId="40F44C99" w:rsidR="001911D3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četvrtak</w:t>
            </w:r>
          </w:p>
        </w:tc>
        <w:tc>
          <w:tcPr>
            <w:tcW w:w="2126" w:type="dxa"/>
            <w:vAlign w:val="center"/>
          </w:tcPr>
          <w:p w14:paraId="66E6CFFD" w14:textId="77777777" w:rsidR="001911D3" w:rsidRDefault="002175DC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 w:rsidRPr="002175DC">
              <w:rPr>
                <w:b/>
                <w:sz w:val="28"/>
                <w:szCs w:val="28"/>
              </w:rPr>
              <w:t>4.sat</w:t>
            </w:r>
          </w:p>
          <w:p w14:paraId="0E784B5F" w14:textId="081D6ED9" w:rsidR="002175DC" w:rsidRPr="002175DC" w:rsidRDefault="002175DC" w:rsidP="001911D3">
            <w:pPr>
              <w:spacing w:before="0"/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10:45-11</w:t>
            </w:r>
            <w:r w:rsidR="00FD6294">
              <w:rPr>
                <w:b/>
                <w:sz w:val="28"/>
                <w:szCs w:val="28"/>
              </w:rPr>
              <w:t>:</w:t>
            </w:r>
            <w:r>
              <w:rPr>
                <w:b/>
                <w:sz w:val="28"/>
                <w:szCs w:val="28"/>
              </w:rPr>
              <w:t>30</w:t>
            </w:r>
          </w:p>
        </w:tc>
      </w:tr>
      <w:tr w:rsidR="001911D3" w:rsidRPr="005B2ED2" w14:paraId="1982F14F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7ED7AB6D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32D86DFC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340019EA" w14:textId="538686AD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Zoran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Rubinić</w:t>
            </w:r>
            <w:proofErr w:type="spellEnd"/>
          </w:p>
        </w:tc>
        <w:tc>
          <w:tcPr>
            <w:tcW w:w="2086" w:type="dxa"/>
            <w:vAlign w:val="center"/>
          </w:tcPr>
          <w:p w14:paraId="02EEF6C9" w14:textId="77B5EC2E" w:rsidR="001911D3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srijeda</w:t>
            </w:r>
          </w:p>
        </w:tc>
        <w:tc>
          <w:tcPr>
            <w:tcW w:w="2126" w:type="dxa"/>
          </w:tcPr>
          <w:p w14:paraId="72B5A911" w14:textId="514BB7EA" w:rsidR="001911D3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4.sat</w:t>
            </w:r>
          </w:p>
          <w:p w14:paraId="16FD967D" w14:textId="71E2D864" w:rsidR="002175DC" w:rsidRPr="005B2ED2" w:rsidRDefault="002175DC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10:45-11:30</w:t>
            </w:r>
          </w:p>
        </w:tc>
      </w:tr>
      <w:tr w:rsidR="001911D3" w:rsidRPr="005B2ED2" w14:paraId="0AD380E1" w14:textId="77777777" w:rsidTr="00FD6294">
        <w:trPr>
          <w:trHeight w:val="600"/>
          <w:jc w:val="center"/>
        </w:trPr>
        <w:tc>
          <w:tcPr>
            <w:tcW w:w="808" w:type="dxa"/>
            <w:vAlign w:val="center"/>
          </w:tcPr>
          <w:p w14:paraId="54DE8705" w14:textId="77777777" w:rsidR="001911D3" w:rsidRPr="005B2ED2" w:rsidRDefault="001911D3" w:rsidP="001911D3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77EEA1A8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18BC97E1" w14:textId="77777777" w:rsidR="001911D3" w:rsidRPr="005B2ED2" w:rsidRDefault="001911D3" w:rsidP="001911D3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Jadranka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Reggianini</w:t>
            </w:r>
            <w:proofErr w:type="spellEnd"/>
          </w:p>
        </w:tc>
        <w:tc>
          <w:tcPr>
            <w:tcW w:w="2086" w:type="dxa"/>
            <w:vAlign w:val="center"/>
          </w:tcPr>
          <w:p w14:paraId="161B514E" w14:textId="65DB0958" w:rsidR="001911D3" w:rsidRPr="002175DC" w:rsidRDefault="002175DC" w:rsidP="001911D3">
            <w:pPr>
              <w:jc w:val="center"/>
              <w:rPr>
                <w:b/>
                <w:sz w:val="28"/>
                <w:szCs w:val="28"/>
              </w:rPr>
            </w:pPr>
            <w:r w:rsidRPr="002175DC">
              <w:rPr>
                <w:b/>
                <w:sz w:val="28"/>
                <w:szCs w:val="28"/>
              </w:rPr>
              <w:t>ponedjeljak</w:t>
            </w:r>
          </w:p>
        </w:tc>
        <w:tc>
          <w:tcPr>
            <w:tcW w:w="2126" w:type="dxa"/>
            <w:vAlign w:val="center"/>
          </w:tcPr>
          <w:p w14:paraId="3C207924" w14:textId="77777777" w:rsidR="00FD6294" w:rsidRDefault="002175DC" w:rsidP="00FD629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1.sat</w:t>
            </w:r>
          </w:p>
          <w:p w14:paraId="310AEA83" w14:textId="353B39AD" w:rsidR="002175DC" w:rsidRPr="005B2ED2" w:rsidRDefault="002175DC" w:rsidP="00FD6294">
            <w:pPr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8:00-8:45</w:t>
            </w:r>
          </w:p>
        </w:tc>
      </w:tr>
      <w:tr w:rsidR="00007572" w:rsidRPr="005B2ED2" w14:paraId="03907F60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6F03F0AE" w14:textId="77777777" w:rsidR="00007572" w:rsidRPr="005B2ED2" w:rsidRDefault="00007572" w:rsidP="00007572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05354537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67AD0826" w14:textId="1BF14888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Davor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Španović</w:t>
            </w:r>
            <w:proofErr w:type="spellEnd"/>
          </w:p>
        </w:tc>
        <w:tc>
          <w:tcPr>
            <w:tcW w:w="2086" w:type="dxa"/>
            <w:vAlign w:val="center"/>
          </w:tcPr>
          <w:p w14:paraId="741E8A58" w14:textId="286B2B63" w:rsidR="00007572" w:rsidRPr="005B2ED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četvrtak</w:t>
            </w:r>
          </w:p>
        </w:tc>
        <w:tc>
          <w:tcPr>
            <w:tcW w:w="2126" w:type="dxa"/>
            <w:vAlign w:val="center"/>
          </w:tcPr>
          <w:p w14:paraId="46692B7A" w14:textId="77777777" w:rsidR="0000757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4.sat</w:t>
            </w:r>
          </w:p>
          <w:p w14:paraId="52AE4B6D" w14:textId="7B2F39FD" w:rsidR="002175DC" w:rsidRPr="005B2ED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10:45-11:30</w:t>
            </w:r>
          </w:p>
        </w:tc>
      </w:tr>
      <w:tr w:rsidR="00007572" w:rsidRPr="005B2ED2" w14:paraId="2A79C777" w14:textId="77777777" w:rsidTr="00FD6294">
        <w:trPr>
          <w:trHeight w:val="428"/>
          <w:jc w:val="center"/>
        </w:trPr>
        <w:tc>
          <w:tcPr>
            <w:tcW w:w="808" w:type="dxa"/>
            <w:vAlign w:val="center"/>
          </w:tcPr>
          <w:p w14:paraId="108FE805" w14:textId="77777777" w:rsidR="00007572" w:rsidRPr="005B2ED2" w:rsidRDefault="00007572" w:rsidP="00007572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7BC4CD46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4803DEE1" w14:textId="4662EC93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Radiana Tom</w:t>
            </w:r>
            <w:r w:rsidR="00D15BCE" w:rsidRPr="005B2ED2">
              <w:rPr>
                <w:b/>
                <w:bCs/>
                <w:sz w:val="28"/>
                <w:szCs w:val="28"/>
              </w:rPr>
              <w:t>é</w:t>
            </w:r>
            <w:r w:rsidRPr="005B2ED2">
              <w:rPr>
                <w:b/>
                <w:bCs/>
                <w:sz w:val="28"/>
                <w:szCs w:val="28"/>
              </w:rPr>
              <w:t>e</w:t>
            </w:r>
            <w:r w:rsidR="00D15BCE" w:rsidRPr="005B2ED2">
              <w:rPr>
                <w:b/>
                <w:bCs/>
                <w:sz w:val="28"/>
                <w:szCs w:val="28"/>
              </w:rPr>
              <w:t>-</w:t>
            </w:r>
            <w:r w:rsidRPr="005B2ED2">
              <w:rPr>
                <w:b/>
                <w:bCs/>
                <w:sz w:val="28"/>
                <w:szCs w:val="28"/>
              </w:rPr>
              <w:t>Cicvarić</w:t>
            </w:r>
          </w:p>
        </w:tc>
        <w:tc>
          <w:tcPr>
            <w:tcW w:w="2086" w:type="dxa"/>
            <w:vAlign w:val="center"/>
          </w:tcPr>
          <w:p w14:paraId="578A3FAB" w14:textId="61B406FE" w:rsidR="00007572" w:rsidRPr="005B2ED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utorak</w:t>
            </w:r>
          </w:p>
        </w:tc>
        <w:tc>
          <w:tcPr>
            <w:tcW w:w="2126" w:type="dxa"/>
            <w:vAlign w:val="center"/>
          </w:tcPr>
          <w:p w14:paraId="273E4FAB" w14:textId="77777777" w:rsidR="0000757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7.sat</w:t>
            </w:r>
          </w:p>
          <w:p w14:paraId="7D832044" w14:textId="74D27FA9" w:rsidR="002175DC" w:rsidRPr="005B2ED2" w:rsidRDefault="002175DC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13:15-14</w:t>
            </w:r>
            <w:r w:rsidR="00FD6294">
              <w:rPr>
                <w:b/>
                <w:bCs/>
                <w:sz w:val="28"/>
                <w:szCs w:val="28"/>
              </w:rPr>
              <w:t>:</w:t>
            </w:r>
            <w:r>
              <w:rPr>
                <w:b/>
                <w:bCs/>
                <w:sz w:val="28"/>
                <w:szCs w:val="28"/>
              </w:rPr>
              <w:t>00</w:t>
            </w:r>
          </w:p>
        </w:tc>
      </w:tr>
      <w:tr w:rsidR="00007572" w:rsidRPr="005B2ED2" w14:paraId="049EBE64" w14:textId="77777777" w:rsidTr="00D22B44">
        <w:trPr>
          <w:trHeight w:val="533"/>
          <w:jc w:val="center"/>
        </w:trPr>
        <w:tc>
          <w:tcPr>
            <w:tcW w:w="808" w:type="dxa"/>
            <w:vAlign w:val="center"/>
          </w:tcPr>
          <w:p w14:paraId="69335A0C" w14:textId="77777777" w:rsidR="00007572" w:rsidRPr="005B2ED2" w:rsidRDefault="00007572" w:rsidP="00007572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7212739F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48EA7EDE" w14:textId="106B926D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 xml:space="preserve">Nataša </w:t>
            </w:r>
            <w:proofErr w:type="spellStart"/>
            <w:r w:rsidRPr="005B2ED2">
              <w:rPr>
                <w:b/>
                <w:bCs/>
                <w:sz w:val="28"/>
                <w:szCs w:val="28"/>
              </w:rPr>
              <w:t>Ulčakar</w:t>
            </w:r>
            <w:proofErr w:type="spellEnd"/>
          </w:p>
        </w:tc>
        <w:tc>
          <w:tcPr>
            <w:tcW w:w="2086" w:type="dxa"/>
            <w:vAlign w:val="center"/>
          </w:tcPr>
          <w:p w14:paraId="6711D7E6" w14:textId="29C5152B" w:rsidR="00007572" w:rsidRPr="005B2ED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srijeda</w:t>
            </w:r>
          </w:p>
        </w:tc>
        <w:tc>
          <w:tcPr>
            <w:tcW w:w="2126" w:type="dxa"/>
          </w:tcPr>
          <w:p w14:paraId="7DFFDA9F" w14:textId="77777777" w:rsidR="0000757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3.sat</w:t>
            </w:r>
          </w:p>
          <w:p w14:paraId="329476CF" w14:textId="2CEC5862" w:rsidR="00FD6294" w:rsidRPr="005B2ED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9:40-10:25</w:t>
            </w:r>
          </w:p>
        </w:tc>
      </w:tr>
      <w:tr w:rsidR="00007572" w:rsidRPr="005B2ED2" w14:paraId="6F88A4F1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1CE5F653" w14:textId="77777777" w:rsidR="00007572" w:rsidRPr="005B2ED2" w:rsidRDefault="00007572" w:rsidP="00007572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3D279CAD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33B28079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Snježana Višić</w:t>
            </w:r>
          </w:p>
        </w:tc>
        <w:tc>
          <w:tcPr>
            <w:tcW w:w="4212" w:type="dxa"/>
            <w:gridSpan w:val="2"/>
            <w:vAlign w:val="center"/>
          </w:tcPr>
          <w:p w14:paraId="61F783D0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po dogovoru</w:t>
            </w:r>
          </w:p>
        </w:tc>
      </w:tr>
      <w:tr w:rsidR="00007572" w:rsidRPr="005B2ED2" w14:paraId="362A4CFC" w14:textId="77777777" w:rsidTr="00084705">
        <w:trPr>
          <w:trHeight w:val="533"/>
          <w:jc w:val="center"/>
        </w:trPr>
        <w:tc>
          <w:tcPr>
            <w:tcW w:w="808" w:type="dxa"/>
            <w:vAlign w:val="center"/>
          </w:tcPr>
          <w:p w14:paraId="682C9E58" w14:textId="77777777" w:rsidR="00007572" w:rsidRPr="005B2ED2" w:rsidRDefault="00007572" w:rsidP="00007572">
            <w:pPr>
              <w:numPr>
                <w:ilvl w:val="0"/>
                <w:numId w:val="12"/>
              </w:numPr>
              <w:spacing w:before="0"/>
              <w:jc w:val="center"/>
              <w:rPr>
                <w:b/>
                <w:sz w:val="28"/>
                <w:szCs w:val="28"/>
              </w:rPr>
            </w:pPr>
          </w:p>
        </w:tc>
        <w:tc>
          <w:tcPr>
            <w:tcW w:w="1283" w:type="dxa"/>
            <w:vAlign w:val="center"/>
          </w:tcPr>
          <w:p w14:paraId="12C38C49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</w:p>
        </w:tc>
        <w:tc>
          <w:tcPr>
            <w:tcW w:w="4182" w:type="dxa"/>
            <w:vAlign w:val="center"/>
          </w:tcPr>
          <w:p w14:paraId="72E978B9" w14:textId="77777777" w:rsidR="00007572" w:rsidRPr="005B2ED2" w:rsidRDefault="00007572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 w:rsidRPr="005B2ED2">
              <w:rPr>
                <w:b/>
                <w:bCs/>
                <w:sz w:val="28"/>
                <w:szCs w:val="28"/>
              </w:rPr>
              <w:t>Kristijan Zec</w:t>
            </w:r>
          </w:p>
        </w:tc>
        <w:tc>
          <w:tcPr>
            <w:tcW w:w="2086" w:type="dxa"/>
            <w:vAlign w:val="center"/>
          </w:tcPr>
          <w:p w14:paraId="01C957DB" w14:textId="0F3ABF6A" w:rsidR="00007572" w:rsidRPr="005B2ED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srijeda</w:t>
            </w:r>
          </w:p>
        </w:tc>
        <w:tc>
          <w:tcPr>
            <w:tcW w:w="2126" w:type="dxa"/>
            <w:vAlign w:val="center"/>
          </w:tcPr>
          <w:p w14:paraId="48EE5261" w14:textId="77777777" w:rsidR="0000757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5.sat</w:t>
            </w:r>
          </w:p>
          <w:p w14:paraId="34016FC9" w14:textId="3F2C422F" w:rsidR="00FD6294" w:rsidRPr="005B2ED2" w:rsidRDefault="00FD6294" w:rsidP="00007572">
            <w:pPr>
              <w:spacing w:before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11:35-12:20</w:t>
            </w:r>
          </w:p>
        </w:tc>
      </w:tr>
    </w:tbl>
    <w:p w14:paraId="0FD826A8" w14:textId="77777777" w:rsidR="001D79AA" w:rsidRPr="005B2ED2" w:rsidRDefault="00717B49" w:rsidP="00717B49">
      <w:pPr>
        <w:jc w:val="left"/>
        <w:rPr>
          <w:b/>
          <w:bCs/>
          <w:sz w:val="28"/>
          <w:szCs w:val="28"/>
        </w:rPr>
      </w:pPr>
      <w:r w:rsidRPr="005B2ED2">
        <w:rPr>
          <w:b/>
          <w:bCs/>
          <w:sz w:val="28"/>
          <w:szCs w:val="28"/>
        </w:rPr>
        <w:t>*Isti termini nastavnika koriste se kao sat konzultacija mentora, za učenike završnih razreda, pri izradbi Završnog rada.</w:t>
      </w:r>
    </w:p>
    <w:p w14:paraId="724FBCF7" w14:textId="77777777" w:rsidR="00224E28" w:rsidRPr="005B2ED2" w:rsidRDefault="00224E28" w:rsidP="00717B49">
      <w:pPr>
        <w:jc w:val="left"/>
        <w:rPr>
          <w:b/>
          <w:bCs/>
          <w:sz w:val="28"/>
          <w:szCs w:val="28"/>
        </w:rPr>
      </w:pPr>
    </w:p>
    <w:sectPr w:rsidR="00224E28" w:rsidRPr="005B2ED2" w:rsidSect="006B73C5">
      <w:headerReference w:type="default" r:id="rId8"/>
      <w:footerReference w:type="default" r:id="rId9"/>
      <w:pgSz w:w="12240" w:h="15840" w:code="1"/>
      <w:pgMar w:top="1440" w:right="1440" w:bottom="1440" w:left="1440" w:header="1418" w:footer="51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3ABA4E" w14:textId="77777777" w:rsidR="00212093" w:rsidRDefault="00212093">
      <w:r>
        <w:separator/>
      </w:r>
    </w:p>
  </w:endnote>
  <w:endnote w:type="continuationSeparator" w:id="0">
    <w:p w14:paraId="10D6A84F" w14:textId="77777777" w:rsidR="00212093" w:rsidRDefault="002120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E038606" w14:textId="77777777" w:rsidR="008D4121" w:rsidRPr="00D37AE9" w:rsidRDefault="00D37AE9" w:rsidP="00D37AE9">
    <w:pPr>
      <w:pStyle w:val="Podnoje"/>
      <w:tabs>
        <w:tab w:val="clear" w:pos="8640"/>
        <w:tab w:val="right" w:pos="9356"/>
      </w:tabs>
      <w:rPr>
        <w:b/>
        <w:i/>
        <w:sz w:val="18"/>
      </w:rPr>
    </w:pPr>
    <w:r>
      <w:rPr>
        <w:i/>
        <w:snapToGrid w:val="0"/>
        <w:sz w:val="18"/>
        <w:lang w:eastAsia="en-US"/>
      </w:rPr>
      <w:t>T-P02-02_v100_Raspored_informacija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D391A1" w14:textId="77777777" w:rsidR="00212093" w:rsidRDefault="00212093">
      <w:r>
        <w:separator/>
      </w:r>
    </w:p>
  </w:footnote>
  <w:footnote w:type="continuationSeparator" w:id="0">
    <w:p w14:paraId="499D09E0" w14:textId="77777777" w:rsidR="00212093" w:rsidRDefault="0021209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pPr w:leftFromText="180" w:rightFromText="180" w:vertAnchor="text" w:horzAnchor="margin" w:tblpY="1"/>
      <w:tblOverlap w:val="never"/>
      <w:tblW w:w="10207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1560"/>
      <w:gridCol w:w="6379"/>
      <w:gridCol w:w="2268"/>
    </w:tblGrid>
    <w:tr w:rsidR="008D4121" w14:paraId="4276E18F" w14:textId="77777777" w:rsidTr="001E3702">
      <w:trPr>
        <w:cantSplit/>
        <w:trHeight w:val="412"/>
      </w:trPr>
      <w:tc>
        <w:tcPr>
          <w:tcW w:w="1560" w:type="dxa"/>
          <w:vMerge w:val="restart"/>
          <w:vAlign w:val="center"/>
        </w:tcPr>
        <w:p w14:paraId="70934EFB" w14:textId="77777777" w:rsidR="008D4121" w:rsidRDefault="00212093" w:rsidP="001E3702">
          <w:pPr>
            <w:pStyle w:val="Zaglavlje"/>
            <w:spacing w:before="0"/>
            <w:jc w:val="center"/>
            <w:rPr>
              <w:sz w:val="20"/>
            </w:rPr>
          </w:pPr>
          <w:r>
            <w:rPr>
              <w:sz w:val="20"/>
            </w:rPr>
            <w:object w:dxaOrig="1440" w:dyaOrig="1440" w14:anchorId="59C06B83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s2049" type="#_x0000_t75" style="position:absolute;left:0;text-align:left;margin-left:7.2pt;margin-top:8.3pt;width:52.5pt;height:60pt;z-index:251657728" o:allowincell="f">
                <v:imagedata r:id="rId1" o:title=""/>
                <w10:wrap type="topAndBottom"/>
              </v:shape>
              <o:OLEObject Type="Embed" ProgID="MSPhotoEd.3" ShapeID="_x0000_s2049" DrawAspect="Content" ObjectID="_1839561072" r:id="rId2"/>
            </w:object>
          </w:r>
        </w:p>
      </w:tc>
      <w:tc>
        <w:tcPr>
          <w:tcW w:w="6379" w:type="dxa"/>
          <w:vAlign w:val="center"/>
        </w:tcPr>
        <w:p w14:paraId="5E49F110" w14:textId="77777777" w:rsidR="008D4121" w:rsidRDefault="008D4121" w:rsidP="001E3702">
          <w:pPr>
            <w:pStyle w:val="Zaglavlje"/>
            <w:tabs>
              <w:tab w:val="clear" w:pos="4320"/>
            </w:tabs>
            <w:spacing w:before="60"/>
            <w:jc w:val="center"/>
            <w:rPr>
              <w:b/>
              <w:sz w:val="24"/>
            </w:rPr>
          </w:pPr>
          <w:r>
            <w:rPr>
              <w:sz w:val="24"/>
            </w:rPr>
            <w:t>Pomorska škola Bakar</w:t>
          </w:r>
        </w:p>
      </w:tc>
      <w:tc>
        <w:tcPr>
          <w:tcW w:w="2268" w:type="dxa"/>
          <w:vMerge w:val="restart"/>
          <w:vAlign w:val="center"/>
        </w:tcPr>
        <w:p w14:paraId="55B1D2A5" w14:textId="77777777" w:rsidR="008D4121" w:rsidRDefault="008D4121" w:rsidP="001E3702">
          <w:pPr>
            <w:pStyle w:val="Zaglavlje"/>
            <w:tabs>
              <w:tab w:val="right" w:pos="1876"/>
              <w:tab w:val="right" w:pos="2018"/>
            </w:tabs>
            <w:spacing w:before="60" w:after="60"/>
            <w:rPr>
              <w:rStyle w:val="Brojstranice"/>
              <w:sz w:val="20"/>
            </w:rPr>
          </w:pPr>
          <w:r>
            <w:rPr>
              <w:sz w:val="20"/>
            </w:rPr>
            <w:t xml:space="preserve">Stranica </w:t>
          </w:r>
          <w:r>
            <w:rPr>
              <w:sz w:val="20"/>
            </w:rPr>
            <w:fldChar w:fldCharType="begin"/>
          </w:r>
          <w:r>
            <w:rPr>
              <w:sz w:val="20"/>
            </w:rPr>
            <w:instrText xml:space="preserve"> PAGE </w:instrText>
          </w:r>
          <w:r>
            <w:rPr>
              <w:sz w:val="20"/>
            </w:rPr>
            <w:fldChar w:fldCharType="separate"/>
          </w:r>
          <w:r w:rsidR="002879F9">
            <w:rPr>
              <w:noProof/>
              <w:sz w:val="20"/>
            </w:rPr>
            <w:t>3</w:t>
          </w:r>
          <w:r>
            <w:rPr>
              <w:sz w:val="20"/>
            </w:rPr>
            <w:fldChar w:fldCharType="end"/>
          </w:r>
          <w:r>
            <w:rPr>
              <w:sz w:val="20"/>
            </w:rPr>
            <w:t xml:space="preserve"> od </w:t>
          </w:r>
          <w:r>
            <w:rPr>
              <w:sz w:val="20"/>
            </w:rPr>
            <w:fldChar w:fldCharType="begin"/>
          </w:r>
          <w:r>
            <w:rPr>
              <w:sz w:val="20"/>
            </w:rPr>
            <w:instrText xml:space="preserve"> NUMPAGES </w:instrText>
          </w:r>
          <w:r>
            <w:rPr>
              <w:sz w:val="20"/>
            </w:rPr>
            <w:fldChar w:fldCharType="separate"/>
          </w:r>
          <w:r w:rsidR="002879F9">
            <w:rPr>
              <w:noProof/>
              <w:sz w:val="20"/>
            </w:rPr>
            <w:t>3</w:t>
          </w:r>
          <w:r>
            <w:rPr>
              <w:sz w:val="20"/>
            </w:rPr>
            <w:fldChar w:fldCharType="end"/>
          </w:r>
        </w:p>
        <w:p w14:paraId="21EAE9FF" w14:textId="77777777" w:rsidR="008D4121" w:rsidRDefault="00D37AE9" w:rsidP="001E3702">
          <w:pPr>
            <w:pStyle w:val="Zaglavlje"/>
            <w:tabs>
              <w:tab w:val="right" w:pos="1876"/>
              <w:tab w:val="right" w:pos="2018"/>
            </w:tabs>
            <w:spacing w:before="60" w:after="60"/>
            <w:rPr>
              <w:rStyle w:val="Brojstranice"/>
              <w:sz w:val="20"/>
            </w:rPr>
          </w:pPr>
          <w:r>
            <w:rPr>
              <w:rStyle w:val="Brojstranice"/>
              <w:sz w:val="20"/>
            </w:rPr>
            <w:t>Šifra: T-PO2-02</w:t>
          </w:r>
        </w:p>
        <w:p w14:paraId="4C1F9E3F" w14:textId="77777777" w:rsidR="008D4121" w:rsidRDefault="00D37AE9" w:rsidP="001E3702">
          <w:pPr>
            <w:pStyle w:val="Zaglavlje"/>
            <w:tabs>
              <w:tab w:val="right" w:pos="1876"/>
              <w:tab w:val="right" w:pos="2018"/>
            </w:tabs>
            <w:spacing w:before="60" w:after="60"/>
            <w:rPr>
              <w:rStyle w:val="Brojstranice"/>
              <w:sz w:val="20"/>
            </w:rPr>
          </w:pPr>
          <w:r>
            <w:rPr>
              <w:rStyle w:val="Brojstranice"/>
              <w:sz w:val="20"/>
            </w:rPr>
            <w:t>Izdanje/preradba:</w:t>
          </w:r>
          <w:r>
            <w:rPr>
              <w:rStyle w:val="Brojstranice"/>
              <w:sz w:val="20"/>
            </w:rPr>
            <w:tab/>
            <w:t>1.00</w:t>
          </w:r>
        </w:p>
        <w:p w14:paraId="7406C315" w14:textId="77777777" w:rsidR="008D4121" w:rsidRDefault="00D37AE9" w:rsidP="001E3702">
          <w:pPr>
            <w:pStyle w:val="Zaglavlje"/>
            <w:tabs>
              <w:tab w:val="right" w:pos="1876"/>
            </w:tabs>
            <w:spacing w:before="60" w:after="60"/>
            <w:rPr>
              <w:sz w:val="20"/>
            </w:rPr>
          </w:pPr>
          <w:r>
            <w:rPr>
              <w:rStyle w:val="Brojstranice"/>
              <w:sz w:val="20"/>
            </w:rPr>
            <w:t>Vrijedi od: 01.09.2017</w:t>
          </w:r>
          <w:r w:rsidR="008D4121">
            <w:rPr>
              <w:rStyle w:val="Brojstranice"/>
              <w:sz w:val="20"/>
            </w:rPr>
            <w:tab/>
            <w:t>.</w:t>
          </w:r>
        </w:p>
      </w:tc>
    </w:tr>
    <w:tr w:rsidR="008D4121" w14:paraId="56EC817B" w14:textId="77777777" w:rsidTr="001E3702">
      <w:trPr>
        <w:cantSplit/>
        <w:trHeight w:val="861"/>
      </w:trPr>
      <w:tc>
        <w:tcPr>
          <w:tcW w:w="1560" w:type="dxa"/>
          <w:vMerge/>
          <w:vAlign w:val="center"/>
        </w:tcPr>
        <w:p w14:paraId="65B7F833" w14:textId="77777777" w:rsidR="008D4121" w:rsidRDefault="008D4121" w:rsidP="001E3702">
          <w:pPr>
            <w:pStyle w:val="Zaglavlje"/>
            <w:rPr>
              <w:sz w:val="20"/>
            </w:rPr>
          </w:pPr>
        </w:p>
      </w:tc>
      <w:tc>
        <w:tcPr>
          <w:tcW w:w="6379" w:type="dxa"/>
          <w:vAlign w:val="center"/>
        </w:tcPr>
        <w:p w14:paraId="5DB9A0C8" w14:textId="77777777" w:rsidR="008D4121" w:rsidRDefault="008D4121" w:rsidP="001E3702">
          <w:pPr>
            <w:pStyle w:val="Zaglavlje"/>
            <w:spacing w:before="60"/>
            <w:jc w:val="center"/>
            <w:rPr>
              <w:b/>
              <w:sz w:val="28"/>
            </w:rPr>
          </w:pPr>
          <w:r>
            <w:rPr>
              <w:b/>
              <w:sz w:val="28"/>
            </w:rPr>
            <w:t>RASPORED INFORMACIJA</w:t>
          </w:r>
        </w:p>
      </w:tc>
      <w:tc>
        <w:tcPr>
          <w:tcW w:w="2268" w:type="dxa"/>
          <w:vMerge/>
          <w:vAlign w:val="center"/>
        </w:tcPr>
        <w:p w14:paraId="3559F3D8" w14:textId="77777777" w:rsidR="008D4121" w:rsidRDefault="008D4121" w:rsidP="001E3702">
          <w:pPr>
            <w:pStyle w:val="Zaglavlje"/>
            <w:tabs>
              <w:tab w:val="right" w:pos="1876"/>
            </w:tabs>
            <w:rPr>
              <w:sz w:val="20"/>
            </w:rPr>
          </w:pPr>
        </w:p>
      </w:tc>
    </w:tr>
  </w:tbl>
  <w:p w14:paraId="4A30279F" w14:textId="77777777" w:rsidR="008D4121" w:rsidRDefault="008D4121" w:rsidP="001E3702">
    <w:pPr>
      <w:pStyle w:val="Zaglavlj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A2214B"/>
    <w:multiLevelType w:val="multilevel"/>
    <w:tmpl w:val="692C37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CCF0955"/>
    <w:multiLevelType w:val="hybridMultilevel"/>
    <w:tmpl w:val="1828F922"/>
    <w:lvl w:ilvl="0" w:tplc="48C882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224975"/>
    <w:multiLevelType w:val="hybridMultilevel"/>
    <w:tmpl w:val="A8321D50"/>
    <w:lvl w:ilvl="0" w:tplc="0409000F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3" w15:restartNumberingAfterBreak="0">
    <w:nsid w:val="2CE4626A"/>
    <w:multiLevelType w:val="hybridMultilevel"/>
    <w:tmpl w:val="E77C427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D095E9D"/>
    <w:multiLevelType w:val="multilevel"/>
    <w:tmpl w:val="77AA2DBC"/>
    <w:lvl w:ilvl="0">
      <w:start w:val="1"/>
      <w:numFmt w:val="decimal"/>
      <w:pStyle w:val="Naslov1"/>
      <w:suff w:val="space"/>
      <w:lvlText w:val="%1."/>
      <w:lvlJc w:val="left"/>
      <w:pPr>
        <w:ind w:left="0" w:firstLine="0"/>
      </w:pPr>
      <w:rPr>
        <w:rFonts w:ascii="Times New Roman" w:hAnsi="Times New Roman" w:hint="default"/>
        <w:b/>
        <w:i w:val="0"/>
        <w:caps/>
        <w:sz w:val="24"/>
      </w:rPr>
    </w:lvl>
    <w:lvl w:ilvl="1">
      <w:start w:val="1"/>
      <w:numFmt w:val="decimal"/>
      <w:pStyle w:val="Naslov2"/>
      <w:suff w:val="space"/>
      <w:lvlText w:val="%1.%2."/>
      <w:lvlJc w:val="left"/>
      <w:pPr>
        <w:ind w:left="0" w:firstLine="0"/>
      </w:pPr>
      <w:rPr>
        <w:rFonts w:ascii="Times New Roman" w:hAnsi="Times New Roman" w:hint="default"/>
        <w:b/>
        <w:i w:val="0"/>
        <w:caps/>
        <w:sz w:val="22"/>
      </w:rPr>
    </w:lvl>
    <w:lvl w:ilvl="2">
      <w:start w:val="1"/>
      <w:numFmt w:val="decimal"/>
      <w:pStyle w:val="Naslov3"/>
      <w:suff w:val="space"/>
      <w:lvlText w:val="%1.%2.%3."/>
      <w:lvlJc w:val="left"/>
      <w:pPr>
        <w:ind w:left="0" w:firstLine="0"/>
      </w:pPr>
      <w:rPr>
        <w:rFonts w:ascii="Times New Roman" w:hAnsi="Times New Roman" w:hint="default"/>
        <w:b w:val="0"/>
        <w:i w:val="0"/>
        <w:caps/>
        <w:sz w:val="22"/>
      </w:rPr>
    </w:lvl>
    <w:lvl w:ilvl="3">
      <w:start w:val="1"/>
      <w:numFmt w:val="decimal"/>
      <w:pStyle w:val="Naslov4"/>
      <w:suff w:val="space"/>
      <w:lvlText w:val="%1.%2.%3.%4."/>
      <w:lvlJc w:val="left"/>
      <w:pPr>
        <w:ind w:left="0" w:firstLine="0"/>
      </w:pPr>
      <w:rPr>
        <w:rFonts w:ascii="Times New Roman" w:hAnsi="Times New Roman" w:hint="default"/>
        <w:b w:val="0"/>
        <w:i w:val="0"/>
        <w:caps/>
        <w:sz w:val="22"/>
      </w:rPr>
    </w:lvl>
    <w:lvl w:ilvl="4">
      <w:start w:val="1"/>
      <w:numFmt w:val="decimal"/>
      <w:pStyle w:val="Naslov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slov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slov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slov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slov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5" w15:restartNumberingAfterBreak="0">
    <w:nsid w:val="568A30CF"/>
    <w:multiLevelType w:val="hybridMultilevel"/>
    <w:tmpl w:val="5BEE3B1A"/>
    <w:lvl w:ilvl="0" w:tplc="DA207A9A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sz w:val="24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222"/>
        </w:tabs>
        <w:ind w:left="1222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942"/>
        </w:tabs>
        <w:ind w:left="1942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662"/>
        </w:tabs>
        <w:ind w:left="2662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382"/>
        </w:tabs>
        <w:ind w:left="3382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102"/>
        </w:tabs>
        <w:ind w:left="4102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822"/>
        </w:tabs>
        <w:ind w:left="4822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542"/>
        </w:tabs>
        <w:ind w:left="5542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262"/>
        </w:tabs>
        <w:ind w:left="6262" w:hanging="180"/>
      </w:pPr>
    </w:lvl>
  </w:abstractNum>
  <w:abstractNum w:abstractNumId="6" w15:restartNumberingAfterBreak="0">
    <w:nsid w:val="5ACA3ED4"/>
    <w:multiLevelType w:val="multilevel"/>
    <w:tmpl w:val="3AB21A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0"/>
      <w:numFmt w:val="decimal"/>
      <w:isLgl/>
      <w:lvlText w:val="%1.%2"/>
      <w:lvlJc w:val="left"/>
      <w:pPr>
        <w:ind w:left="1110" w:hanging="7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0" w:hanging="75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7" w15:restartNumberingAfterBreak="0">
    <w:nsid w:val="656E7FF7"/>
    <w:multiLevelType w:val="hybridMultilevel"/>
    <w:tmpl w:val="F0185FD2"/>
    <w:lvl w:ilvl="0" w:tplc="041A000F">
      <w:start w:val="1"/>
      <w:numFmt w:val="decimal"/>
      <w:lvlText w:val="%1."/>
      <w:lvlJc w:val="left"/>
      <w:pPr>
        <w:ind w:left="502" w:hanging="360"/>
      </w:pPr>
    </w:lvl>
    <w:lvl w:ilvl="1" w:tplc="041A0019" w:tentative="1">
      <w:start w:val="1"/>
      <w:numFmt w:val="lowerLetter"/>
      <w:lvlText w:val="%2."/>
      <w:lvlJc w:val="left"/>
      <w:pPr>
        <w:ind w:left="1222" w:hanging="360"/>
      </w:pPr>
    </w:lvl>
    <w:lvl w:ilvl="2" w:tplc="041A001B" w:tentative="1">
      <w:start w:val="1"/>
      <w:numFmt w:val="lowerRoman"/>
      <w:lvlText w:val="%3."/>
      <w:lvlJc w:val="right"/>
      <w:pPr>
        <w:ind w:left="1942" w:hanging="180"/>
      </w:pPr>
    </w:lvl>
    <w:lvl w:ilvl="3" w:tplc="041A000F" w:tentative="1">
      <w:start w:val="1"/>
      <w:numFmt w:val="decimal"/>
      <w:lvlText w:val="%4."/>
      <w:lvlJc w:val="left"/>
      <w:pPr>
        <w:ind w:left="2662" w:hanging="360"/>
      </w:pPr>
    </w:lvl>
    <w:lvl w:ilvl="4" w:tplc="041A0019" w:tentative="1">
      <w:start w:val="1"/>
      <w:numFmt w:val="lowerLetter"/>
      <w:lvlText w:val="%5."/>
      <w:lvlJc w:val="left"/>
      <w:pPr>
        <w:ind w:left="3382" w:hanging="360"/>
      </w:pPr>
    </w:lvl>
    <w:lvl w:ilvl="5" w:tplc="041A001B" w:tentative="1">
      <w:start w:val="1"/>
      <w:numFmt w:val="lowerRoman"/>
      <w:lvlText w:val="%6."/>
      <w:lvlJc w:val="right"/>
      <w:pPr>
        <w:ind w:left="4102" w:hanging="180"/>
      </w:pPr>
    </w:lvl>
    <w:lvl w:ilvl="6" w:tplc="041A000F" w:tentative="1">
      <w:start w:val="1"/>
      <w:numFmt w:val="decimal"/>
      <w:lvlText w:val="%7."/>
      <w:lvlJc w:val="left"/>
      <w:pPr>
        <w:ind w:left="4822" w:hanging="360"/>
      </w:pPr>
    </w:lvl>
    <w:lvl w:ilvl="7" w:tplc="041A0019" w:tentative="1">
      <w:start w:val="1"/>
      <w:numFmt w:val="lowerLetter"/>
      <w:lvlText w:val="%8."/>
      <w:lvlJc w:val="left"/>
      <w:pPr>
        <w:ind w:left="5542" w:hanging="360"/>
      </w:pPr>
    </w:lvl>
    <w:lvl w:ilvl="8" w:tplc="041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8" w15:restartNumberingAfterBreak="0">
    <w:nsid w:val="79057741"/>
    <w:multiLevelType w:val="hybridMultilevel"/>
    <w:tmpl w:val="C9C8754C"/>
    <w:lvl w:ilvl="0" w:tplc="6F2A001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AA37A6"/>
    <w:multiLevelType w:val="hybridMultilevel"/>
    <w:tmpl w:val="4C9C4F0E"/>
    <w:lvl w:ilvl="0" w:tplc="249A8C5C">
      <w:start w:val="9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D4E6A46"/>
    <w:multiLevelType w:val="hybridMultilevel"/>
    <w:tmpl w:val="BA2A6A8C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7D515BF7"/>
    <w:multiLevelType w:val="multilevel"/>
    <w:tmpl w:val="3AB21A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50"/>
      <w:numFmt w:val="decimal"/>
      <w:isLgl/>
      <w:lvlText w:val="%1.%2"/>
      <w:lvlJc w:val="left"/>
      <w:pPr>
        <w:ind w:left="1110" w:hanging="75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110" w:hanging="75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10"/>
  </w:num>
  <w:num w:numId="4">
    <w:abstractNumId w:val="5"/>
  </w:num>
  <w:num w:numId="5">
    <w:abstractNumId w:val="0"/>
  </w:num>
  <w:num w:numId="6">
    <w:abstractNumId w:val="1"/>
  </w:num>
  <w:num w:numId="7">
    <w:abstractNumId w:val="7"/>
  </w:num>
  <w:num w:numId="8">
    <w:abstractNumId w:val="8"/>
  </w:num>
  <w:num w:numId="9">
    <w:abstractNumId w:val="3"/>
  </w:num>
  <w:num w:numId="10">
    <w:abstractNumId w:val="6"/>
  </w:num>
  <w:num w:numId="11">
    <w:abstractNumId w:val="9"/>
  </w:num>
  <w:num w:numId="12">
    <w:abstractNumId w:val="11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81C2D"/>
    <w:rsid w:val="00007572"/>
    <w:rsid w:val="000076D3"/>
    <w:rsid w:val="000124F6"/>
    <w:rsid w:val="0001703D"/>
    <w:rsid w:val="00020095"/>
    <w:rsid w:val="00023921"/>
    <w:rsid w:val="00024141"/>
    <w:rsid w:val="00032E64"/>
    <w:rsid w:val="00035470"/>
    <w:rsid w:val="00040A92"/>
    <w:rsid w:val="0004326C"/>
    <w:rsid w:val="000438A6"/>
    <w:rsid w:val="00043F7A"/>
    <w:rsid w:val="00044BA2"/>
    <w:rsid w:val="000469AA"/>
    <w:rsid w:val="00051D6A"/>
    <w:rsid w:val="0005521C"/>
    <w:rsid w:val="00056E3E"/>
    <w:rsid w:val="00063755"/>
    <w:rsid w:val="000660B1"/>
    <w:rsid w:val="00067B60"/>
    <w:rsid w:val="00072283"/>
    <w:rsid w:val="00072B05"/>
    <w:rsid w:val="00072D57"/>
    <w:rsid w:val="00074FEA"/>
    <w:rsid w:val="0007665D"/>
    <w:rsid w:val="00081535"/>
    <w:rsid w:val="00084705"/>
    <w:rsid w:val="000A38F6"/>
    <w:rsid w:val="000A78C6"/>
    <w:rsid w:val="000B009C"/>
    <w:rsid w:val="000B4F20"/>
    <w:rsid w:val="000B563E"/>
    <w:rsid w:val="000B73D9"/>
    <w:rsid w:val="000C0675"/>
    <w:rsid w:val="000C0DE4"/>
    <w:rsid w:val="000C454B"/>
    <w:rsid w:val="000C5F5B"/>
    <w:rsid w:val="000C6B74"/>
    <w:rsid w:val="000C79DD"/>
    <w:rsid w:val="000D2B8A"/>
    <w:rsid w:val="000D67DC"/>
    <w:rsid w:val="000E4A6A"/>
    <w:rsid w:val="000F594D"/>
    <w:rsid w:val="000F7016"/>
    <w:rsid w:val="0010233F"/>
    <w:rsid w:val="001136C0"/>
    <w:rsid w:val="001168EF"/>
    <w:rsid w:val="0012216B"/>
    <w:rsid w:val="00126F75"/>
    <w:rsid w:val="00133480"/>
    <w:rsid w:val="00141D26"/>
    <w:rsid w:val="00143264"/>
    <w:rsid w:val="00145A0E"/>
    <w:rsid w:val="00147CBC"/>
    <w:rsid w:val="00153FD4"/>
    <w:rsid w:val="00155EEE"/>
    <w:rsid w:val="00157D36"/>
    <w:rsid w:val="00157DFE"/>
    <w:rsid w:val="00161ED9"/>
    <w:rsid w:val="00162760"/>
    <w:rsid w:val="001647FA"/>
    <w:rsid w:val="00171CCE"/>
    <w:rsid w:val="001755CB"/>
    <w:rsid w:val="001774D6"/>
    <w:rsid w:val="00177C32"/>
    <w:rsid w:val="00180A57"/>
    <w:rsid w:val="00181C2D"/>
    <w:rsid w:val="00182732"/>
    <w:rsid w:val="001911D3"/>
    <w:rsid w:val="0019201D"/>
    <w:rsid w:val="001964B7"/>
    <w:rsid w:val="001B5B3F"/>
    <w:rsid w:val="001B772B"/>
    <w:rsid w:val="001C14A1"/>
    <w:rsid w:val="001C5EB2"/>
    <w:rsid w:val="001C5EE1"/>
    <w:rsid w:val="001D4A5D"/>
    <w:rsid w:val="001D64A5"/>
    <w:rsid w:val="001D79AA"/>
    <w:rsid w:val="001E3702"/>
    <w:rsid w:val="001E3E59"/>
    <w:rsid w:val="002044F2"/>
    <w:rsid w:val="002060EA"/>
    <w:rsid w:val="0021186A"/>
    <w:rsid w:val="00212093"/>
    <w:rsid w:val="00214067"/>
    <w:rsid w:val="002175DC"/>
    <w:rsid w:val="00224E28"/>
    <w:rsid w:val="00233C7B"/>
    <w:rsid w:val="00235925"/>
    <w:rsid w:val="0024098B"/>
    <w:rsid w:val="002438EA"/>
    <w:rsid w:val="00255927"/>
    <w:rsid w:val="0025603F"/>
    <w:rsid w:val="002605B8"/>
    <w:rsid w:val="002720DA"/>
    <w:rsid w:val="00272464"/>
    <w:rsid w:val="00273DA0"/>
    <w:rsid w:val="002755FA"/>
    <w:rsid w:val="0027597A"/>
    <w:rsid w:val="002809B7"/>
    <w:rsid w:val="00283AD5"/>
    <w:rsid w:val="002868FA"/>
    <w:rsid w:val="002879F9"/>
    <w:rsid w:val="00292A0E"/>
    <w:rsid w:val="002945CE"/>
    <w:rsid w:val="00296B1D"/>
    <w:rsid w:val="00297806"/>
    <w:rsid w:val="002A3C09"/>
    <w:rsid w:val="002B791E"/>
    <w:rsid w:val="002C194B"/>
    <w:rsid w:val="002C25A2"/>
    <w:rsid w:val="002C4CB9"/>
    <w:rsid w:val="002D17B2"/>
    <w:rsid w:val="002D35BA"/>
    <w:rsid w:val="002D4D28"/>
    <w:rsid w:val="002E0015"/>
    <w:rsid w:val="002E23E5"/>
    <w:rsid w:val="002E4529"/>
    <w:rsid w:val="002F0A18"/>
    <w:rsid w:val="002F25C1"/>
    <w:rsid w:val="002F3CC4"/>
    <w:rsid w:val="002F6797"/>
    <w:rsid w:val="002F6B2C"/>
    <w:rsid w:val="002F6F78"/>
    <w:rsid w:val="003043A1"/>
    <w:rsid w:val="003054C8"/>
    <w:rsid w:val="003058A5"/>
    <w:rsid w:val="00307973"/>
    <w:rsid w:val="003108D9"/>
    <w:rsid w:val="00313ED6"/>
    <w:rsid w:val="003150B1"/>
    <w:rsid w:val="00322142"/>
    <w:rsid w:val="00325E3A"/>
    <w:rsid w:val="00334AA3"/>
    <w:rsid w:val="00354A49"/>
    <w:rsid w:val="0035610C"/>
    <w:rsid w:val="00356B63"/>
    <w:rsid w:val="0036320A"/>
    <w:rsid w:val="003710B7"/>
    <w:rsid w:val="0037308F"/>
    <w:rsid w:val="00380B27"/>
    <w:rsid w:val="00385369"/>
    <w:rsid w:val="00385D0A"/>
    <w:rsid w:val="00390879"/>
    <w:rsid w:val="003A1481"/>
    <w:rsid w:val="003A44BA"/>
    <w:rsid w:val="003A4512"/>
    <w:rsid w:val="003A5604"/>
    <w:rsid w:val="003B1F2C"/>
    <w:rsid w:val="003B58BD"/>
    <w:rsid w:val="003C1049"/>
    <w:rsid w:val="003D1846"/>
    <w:rsid w:val="003E11D7"/>
    <w:rsid w:val="003F073B"/>
    <w:rsid w:val="003F39BB"/>
    <w:rsid w:val="003F54AD"/>
    <w:rsid w:val="003F5F25"/>
    <w:rsid w:val="0042123B"/>
    <w:rsid w:val="004216FA"/>
    <w:rsid w:val="004220DE"/>
    <w:rsid w:val="00425D88"/>
    <w:rsid w:val="00425ED4"/>
    <w:rsid w:val="00426A29"/>
    <w:rsid w:val="00426EB4"/>
    <w:rsid w:val="00427E29"/>
    <w:rsid w:val="00430B7D"/>
    <w:rsid w:val="0043615C"/>
    <w:rsid w:val="004379A2"/>
    <w:rsid w:val="00440363"/>
    <w:rsid w:val="004428FD"/>
    <w:rsid w:val="00442E55"/>
    <w:rsid w:val="00443E9B"/>
    <w:rsid w:val="004508D2"/>
    <w:rsid w:val="0045166F"/>
    <w:rsid w:val="00455495"/>
    <w:rsid w:val="00457637"/>
    <w:rsid w:val="004623EE"/>
    <w:rsid w:val="00465777"/>
    <w:rsid w:val="00466E9D"/>
    <w:rsid w:val="00470FAC"/>
    <w:rsid w:val="00471CCB"/>
    <w:rsid w:val="00475C7A"/>
    <w:rsid w:val="00480CC2"/>
    <w:rsid w:val="00494AB3"/>
    <w:rsid w:val="00495143"/>
    <w:rsid w:val="00495290"/>
    <w:rsid w:val="00496BE2"/>
    <w:rsid w:val="004A3552"/>
    <w:rsid w:val="004B0D99"/>
    <w:rsid w:val="004B1CC7"/>
    <w:rsid w:val="004C0463"/>
    <w:rsid w:val="004C0859"/>
    <w:rsid w:val="004C2B7E"/>
    <w:rsid w:val="004C3F98"/>
    <w:rsid w:val="004C7273"/>
    <w:rsid w:val="004C7647"/>
    <w:rsid w:val="004D57FA"/>
    <w:rsid w:val="004D7C0D"/>
    <w:rsid w:val="004E1E0D"/>
    <w:rsid w:val="004E227B"/>
    <w:rsid w:val="00501B1D"/>
    <w:rsid w:val="00504D0A"/>
    <w:rsid w:val="00514EFD"/>
    <w:rsid w:val="00516110"/>
    <w:rsid w:val="005204E6"/>
    <w:rsid w:val="00521335"/>
    <w:rsid w:val="00533832"/>
    <w:rsid w:val="00534784"/>
    <w:rsid w:val="005403B1"/>
    <w:rsid w:val="00540EB1"/>
    <w:rsid w:val="005441FB"/>
    <w:rsid w:val="0054482D"/>
    <w:rsid w:val="005478BA"/>
    <w:rsid w:val="00550581"/>
    <w:rsid w:val="00553E5E"/>
    <w:rsid w:val="005561AB"/>
    <w:rsid w:val="00560C28"/>
    <w:rsid w:val="0056115B"/>
    <w:rsid w:val="00566475"/>
    <w:rsid w:val="005672AA"/>
    <w:rsid w:val="0057017C"/>
    <w:rsid w:val="0057264F"/>
    <w:rsid w:val="0058468F"/>
    <w:rsid w:val="00594EB6"/>
    <w:rsid w:val="005A161D"/>
    <w:rsid w:val="005A4794"/>
    <w:rsid w:val="005A6296"/>
    <w:rsid w:val="005B013E"/>
    <w:rsid w:val="005B2ED2"/>
    <w:rsid w:val="005C0C91"/>
    <w:rsid w:val="005C1593"/>
    <w:rsid w:val="005C20E7"/>
    <w:rsid w:val="005C3B2C"/>
    <w:rsid w:val="005C5DBF"/>
    <w:rsid w:val="005D3F30"/>
    <w:rsid w:val="005D5FD4"/>
    <w:rsid w:val="005E16B3"/>
    <w:rsid w:val="005E2720"/>
    <w:rsid w:val="005E324C"/>
    <w:rsid w:val="005E42C9"/>
    <w:rsid w:val="005E71D7"/>
    <w:rsid w:val="005F3C37"/>
    <w:rsid w:val="005F506F"/>
    <w:rsid w:val="005F60F4"/>
    <w:rsid w:val="005F6517"/>
    <w:rsid w:val="00603FB1"/>
    <w:rsid w:val="00604E78"/>
    <w:rsid w:val="00606595"/>
    <w:rsid w:val="006076F7"/>
    <w:rsid w:val="00607B89"/>
    <w:rsid w:val="00612DD2"/>
    <w:rsid w:val="00615F94"/>
    <w:rsid w:val="006256E4"/>
    <w:rsid w:val="00627FA9"/>
    <w:rsid w:val="00632122"/>
    <w:rsid w:val="00633D2A"/>
    <w:rsid w:val="006347A3"/>
    <w:rsid w:val="0064383F"/>
    <w:rsid w:val="00645219"/>
    <w:rsid w:val="00655050"/>
    <w:rsid w:val="006566D5"/>
    <w:rsid w:val="00672719"/>
    <w:rsid w:val="00673C00"/>
    <w:rsid w:val="00677349"/>
    <w:rsid w:val="00677C61"/>
    <w:rsid w:val="006854A8"/>
    <w:rsid w:val="00687237"/>
    <w:rsid w:val="0069285F"/>
    <w:rsid w:val="00695425"/>
    <w:rsid w:val="00697A6D"/>
    <w:rsid w:val="006A589C"/>
    <w:rsid w:val="006A5A26"/>
    <w:rsid w:val="006B583E"/>
    <w:rsid w:val="006B6F00"/>
    <w:rsid w:val="006B73C5"/>
    <w:rsid w:val="006C1C2F"/>
    <w:rsid w:val="006D5B46"/>
    <w:rsid w:val="006E2688"/>
    <w:rsid w:val="006F00E7"/>
    <w:rsid w:val="006F1C67"/>
    <w:rsid w:val="006F4F12"/>
    <w:rsid w:val="006F54E1"/>
    <w:rsid w:val="006F66E3"/>
    <w:rsid w:val="006F7823"/>
    <w:rsid w:val="00702752"/>
    <w:rsid w:val="0070511F"/>
    <w:rsid w:val="007054A4"/>
    <w:rsid w:val="00717B49"/>
    <w:rsid w:val="00721995"/>
    <w:rsid w:val="00723034"/>
    <w:rsid w:val="00731843"/>
    <w:rsid w:val="00732A09"/>
    <w:rsid w:val="007338CF"/>
    <w:rsid w:val="007409ED"/>
    <w:rsid w:val="00743774"/>
    <w:rsid w:val="00744928"/>
    <w:rsid w:val="0075041A"/>
    <w:rsid w:val="00751882"/>
    <w:rsid w:val="007523B6"/>
    <w:rsid w:val="00753BA8"/>
    <w:rsid w:val="00760DBD"/>
    <w:rsid w:val="00761688"/>
    <w:rsid w:val="00763053"/>
    <w:rsid w:val="00770865"/>
    <w:rsid w:val="007712DC"/>
    <w:rsid w:val="00773E03"/>
    <w:rsid w:val="007832FA"/>
    <w:rsid w:val="00784AFD"/>
    <w:rsid w:val="00785616"/>
    <w:rsid w:val="00786D6B"/>
    <w:rsid w:val="00790067"/>
    <w:rsid w:val="007932DE"/>
    <w:rsid w:val="00796910"/>
    <w:rsid w:val="0079733E"/>
    <w:rsid w:val="007B4388"/>
    <w:rsid w:val="007C00F7"/>
    <w:rsid w:val="007C190C"/>
    <w:rsid w:val="007C6191"/>
    <w:rsid w:val="007C664E"/>
    <w:rsid w:val="007C7847"/>
    <w:rsid w:val="007E1886"/>
    <w:rsid w:val="007E1A78"/>
    <w:rsid w:val="007E2898"/>
    <w:rsid w:val="007F29B9"/>
    <w:rsid w:val="00804804"/>
    <w:rsid w:val="00805E90"/>
    <w:rsid w:val="00810552"/>
    <w:rsid w:val="0081239F"/>
    <w:rsid w:val="00817224"/>
    <w:rsid w:val="00817ED1"/>
    <w:rsid w:val="0083494D"/>
    <w:rsid w:val="00836246"/>
    <w:rsid w:val="008434D4"/>
    <w:rsid w:val="0085428C"/>
    <w:rsid w:val="00856BC0"/>
    <w:rsid w:val="0086109C"/>
    <w:rsid w:val="008657DD"/>
    <w:rsid w:val="00870A56"/>
    <w:rsid w:val="00871879"/>
    <w:rsid w:val="00871D63"/>
    <w:rsid w:val="0087239C"/>
    <w:rsid w:val="00872B0A"/>
    <w:rsid w:val="0087523C"/>
    <w:rsid w:val="008761AE"/>
    <w:rsid w:val="00881A8D"/>
    <w:rsid w:val="0088309A"/>
    <w:rsid w:val="00883910"/>
    <w:rsid w:val="008857B7"/>
    <w:rsid w:val="00887C68"/>
    <w:rsid w:val="00893037"/>
    <w:rsid w:val="008B2169"/>
    <w:rsid w:val="008B3170"/>
    <w:rsid w:val="008B3E1C"/>
    <w:rsid w:val="008B6876"/>
    <w:rsid w:val="008C4265"/>
    <w:rsid w:val="008C6775"/>
    <w:rsid w:val="008C678A"/>
    <w:rsid w:val="008D4121"/>
    <w:rsid w:val="008D50EB"/>
    <w:rsid w:val="008D7942"/>
    <w:rsid w:val="008E11D5"/>
    <w:rsid w:val="008E2712"/>
    <w:rsid w:val="008E6C5F"/>
    <w:rsid w:val="008E7DE2"/>
    <w:rsid w:val="008F17D1"/>
    <w:rsid w:val="008F1CFF"/>
    <w:rsid w:val="008F6F67"/>
    <w:rsid w:val="008F7B46"/>
    <w:rsid w:val="008F7D22"/>
    <w:rsid w:val="00902B59"/>
    <w:rsid w:val="00903E18"/>
    <w:rsid w:val="00906A38"/>
    <w:rsid w:val="00906CF8"/>
    <w:rsid w:val="0091235A"/>
    <w:rsid w:val="00913033"/>
    <w:rsid w:val="0091519E"/>
    <w:rsid w:val="00915E7D"/>
    <w:rsid w:val="009212BD"/>
    <w:rsid w:val="009325B1"/>
    <w:rsid w:val="00934DA6"/>
    <w:rsid w:val="0095076B"/>
    <w:rsid w:val="00951169"/>
    <w:rsid w:val="00955BA6"/>
    <w:rsid w:val="0095640B"/>
    <w:rsid w:val="0096017C"/>
    <w:rsid w:val="0096238D"/>
    <w:rsid w:val="00967300"/>
    <w:rsid w:val="009704DA"/>
    <w:rsid w:val="009705D0"/>
    <w:rsid w:val="00970800"/>
    <w:rsid w:val="00971486"/>
    <w:rsid w:val="009717DF"/>
    <w:rsid w:val="00972982"/>
    <w:rsid w:val="00976E33"/>
    <w:rsid w:val="0098426F"/>
    <w:rsid w:val="009876FD"/>
    <w:rsid w:val="009B04F9"/>
    <w:rsid w:val="009B1FA0"/>
    <w:rsid w:val="009B283F"/>
    <w:rsid w:val="009B3964"/>
    <w:rsid w:val="009B4711"/>
    <w:rsid w:val="009B49CA"/>
    <w:rsid w:val="009C007C"/>
    <w:rsid w:val="009C2552"/>
    <w:rsid w:val="009C4818"/>
    <w:rsid w:val="009D14A6"/>
    <w:rsid w:val="009D18AA"/>
    <w:rsid w:val="009E0DD2"/>
    <w:rsid w:val="009E7094"/>
    <w:rsid w:val="009F0435"/>
    <w:rsid w:val="009F3949"/>
    <w:rsid w:val="00A013BA"/>
    <w:rsid w:val="00A01B2E"/>
    <w:rsid w:val="00A0589A"/>
    <w:rsid w:val="00A10C77"/>
    <w:rsid w:val="00A160D4"/>
    <w:rsid w:val="00A16893"/>
    <w:rsid w:val="00A21761"/>
    <w:rsid w:val="00A2239B"/>
    <w:rsid w:val="00A22DC7"/>
    <w:rsid w:val="00A3068B"/>
    <w:rsid w:val="00A323AB"/>
    <w:rsid w:val="00A36026"/>
    <w:rsid w:val="00A37C0E"/>
    <w:rsid w:val="00A433D5"/>
    <w:rsid w:val="00A43B8B"/>
    <w:rsid w:val="00A44F44"/>
    <w:rsid w:val="00A45235"/>
    <w:rsid w:val="00A54359"/>
    <w:rsid w:val="00A5467F"/>
    <w:rsid w:val="00A60941"/>
    <w:rsid w:val="00A656E8"/>
    <w:rsid w:val="00A71632"/>
    <w:rsid w:val="00A72E76"/>
    <w:rsid w:val="00A82D09"/>
    <w:rsid w:val="00A84292"/>
    <w:rsid w:val="00A84EA4"/>
    <w:rsid w:val="00A85410"/>
    <w:rsid w:val="00A913E4"/>
    <w:rsid w:val="00A9662F"/>
    <w:rsid w:val="00AA3BF9"/>
    <w:rsid w:val="00AA7C6D"/>
    <w:rsid w:val="00AB08EB"/>
    <w:rsid w:val="00AB60D3"/>
    <w:rsid w:val="00AC456A"/>
    <w:rsid w:val="00AE1D39"/>
    <w:rsid w:val="00AE48A5"/>
    <w:rsid w:val="00AF7F37"/>
    <w:rsid w:val="00B0596F"/>
    <w:rsid w:val="00B1075E"/>
    <w:rsid w:val="00B1224E"/>
    <w:rsid w:val="00B14389"/>
    <w:rsid w:val="00B20B29"/>
    <w:rsid w:val="00B21301"/>
    <w:rsid w:val="00B24177"/>
    <w:rsid w:val="00B26020"/>
    <w:rsid w:val="00B321B8"/>
    <w:rsid w:val="00B33D96"/>
    <w:rsid w:val="00B378C9"/>
    <w:rsid w:val="00B428F5"/>
    <w:rsid w:val="00B457A5"/>
    <w:rsid w:val="00B45D99"/>
    <w:rsid w:val="00B4720F"/>
    <w:rsid w:val="00B51E32"/>
    <w:rsid w:val="00B62007"/>
    <w:rsid w:val="00B6250D"/>
    <w:rsid w:val="00B6557C"/>
    <w:rsid w:val="00B7202D"/>
    <w:rsid w:val="00B74E1F"/>
    <w:rsid w:val="00B83B95"/>
    <w:rsid w:val="00B85682"/>
    <w:rsid w:val="00B97078"/>
    <w:rsid w:val="00B972B7"/>
    <w:rsid w:val="00BA39D9"/>
    <w:rsid w:val="00BA49B2"/>
    <w:rsid w:val="00BB00B7"/>
    <w:rsid w:val="00BB7596"/>
    <w:rsid w:val="00BC2443"/>
    <w:rsid w:val="00BC3C5F"/>
    <w:rsid w:val="00BC7454"/>
    <w:rsid w:val="00BD1A34"/>
    <w:rsid w:val="00BD2DE6"/>
    <w:rsid w:val="00BD30FE"/>
    <w:rsid w:val="00BD3A88"/>
    <w:rsid w:val="00BD4425"/>
    <w:rsid w:val="00BD519A"/>
    <w:rsid w:val="00BE6D56"/>
    <w:rsid w:val="00BE7AD4"/>
    <w:rsid w:val="00BF38DD"/>
    <w:rsid w:val="00BF7A12"/>
    <w:rsid w:val="00C05AA6"/>
    <w:rsid w:val="00C11B2A"/>
    <w:rsid w:val="00C20E5A"/>
    <w:rsid w:val="00C25B60"/>
    <w:rsid w:val="00C32508"/>
    <w:rsid w:val="00C32CE4"/>
    <w:rsid w:val="00C32D20"/>
    <w:rsid w:val="00C336D9"/>
    <w:rsid w:val="00C36A35"/>
    <w:rsid w:val="00C41C25"/>
    <w:rsid w:val="00C42481"/>
    <w:rsid w:val="00C61F4C"/>
    <w:rsid w:val="00C62588"/>
    <w:rsid w:val="00C678BE"/>
    <w:rsid w:val="00C67E62"/>
    <w:rsid w:val="00C72082"/>
    <w:rsid w:val="00C75DA9"/>
    <w:rsid w:val="00C764D2"/>
    <w:rsid w:val="00C771BC"/>
    <w:rsid w:val="00C8002E"/>
    <w:rsid w:val="00C8034D"/>
    <w:rsid w:val="00C803D4"/>
    <w:rsid w:val="00C82914"/>
    <w:rsid w:val="00C834C4"/>
    <w:rsid w:val="00C83823"/>
    <w:rsid w:val="00C84B65"/>
    <w:rsid w:val="00C84DDD"/>
    <w:rsid w:val="00C903A8"/>
    <w:rsid w:val="00C905BA"/>
    <w:rsid w:val="00C90EB6"/>
    <w:rsid w:val="00C92CFC"/>
    <w:rsid w:val="00CA43FA"/>
    <w:rsid w:val="00CA79BB"/>
    <w:rsid w:val="00CB24B6"/>
    <w:rsid w:val="00CC27A7"/>
    <w:rsid w:val="00CC2D3A"/>
    <w:rsid w:val="00CE395D"/>
    <w:rsid w:val="00CF2EE8"/>
    <w:rsid w:val="00CF5C38"/>
    <w:rsid w:val="00D027BC"/>
    <w:rsid w:val="00D04C74"/>
    <w:rsid w:val="00D05C42"/>
    <w:rsid w:val="00D0680A"/>
    <w:rsid w:val="00D124A6"/>
    <w:rsid w:val="00D15BCE"/>
    <w:rsid w:val="00D209EF"/>
    <w:rsid w:val="00D314EA"/>
    <w:rsid w:val="00D35015"/>
    <w:rsid w:val="00D37AE9"/>
    <w:rsid w:val="00D37C4E"/>
    <w:rsid w:val="00D42C7C"/>
    <w:rsid w:val="00D45F63"/>
    <w:rsid w:val="00D508CC"/>
    <w:rsid w:val="00D633CE"/>
    <w:rsid w:val="00D67845"/>
    <w:rsid w:val="00D74DB1"/>
    <w:rsid w:val="00D8145D"/>
    <w:rsid w:val="00D846AC"/>
    <w:rsid w:val="00D94855"/>
    <w:rsid w:val="00D95EA6"/>
    <w:rsid w:val="00D963C0"/>
    <w:rsid w:val="00DA0394"/>
    <w:rsid w:val="00DA15D6"/>
    <w:rsid w:val="00DA282B"/>
    <w:rsid w:val="00DA28B5"/>
    <w:rsid w:val="00DB0B50"/>
    <w:rsid w:val="00DB4A4E"/>
    <w:rsid w:val="00DC5EA9"/>
    <w:rsid w:val="00DD7C9E"/>
    <w:rsid w:val="00DE3883"/>
    <w:rsid w:val="00DE5F8B"/>
    <w:rsid w:val="00DE7C89"/>
    <w:rsid w:val="00E00B39"/>
    <w:rsid w:val="00E0385E"/>
    <w:rsid w:val="00E05CAD"/>
    <w:rsid w:val="00E1031B"/>
    <w:rsid w:val="00E11B6F"/>
    <w:rsid w:val="00E12982"/>
    <w:rsid w:val="00E14812"/>
    <w:rsid w:val="00E1724C"/>
    <w:rsid w:val="00E264B5"/>
    <w:rsid w:val="00E32836"/>
    <w:rsid w:val="00E33FD5"/>
    <w:rsid w:val="00E36F0F"/>
    <w:rsid w:val="00E37A5B"/>
    <w:rsid w:val="00E414E5"/>
    <w:rsid w:val="00E417F4"/>
    <w:rsid w:val="00E46CE8"/>
    <w:rsid w:val="00E52028"/>
    <w:rsid w:val="00E53D6A"/>
    <w:rsid w:val="00E5413B"/>
    <w:rsid w:val="00E55582"/>
    <w:rsid w:val="00E66A23"/>
    <w:rsid w:val="00E738EC"/>
    <w:rsid w:val="00E84532"/>
    <w:rsid w:val="00E92825"/>
    <w:rsid w:val="00E93944"/>
    <w:rsid w:val="00EA2986"/>
    <w:rsid w:val="00EA648E"/>
    <w:rsid w:val="00EB19EB"/>
    <w:rsid w:val="00EB3916"/>
    <w:rsid w:val="00EB3D9D"/>
    <w:rsid w:val="00EB7955"/>
    <w:rsid w:val="00EC256B"/>
    <w:rsid w:val="00EC3AA0"/>
    <w:rsid w:val="00EC4A26"/>
    <w:rsid w:val="00ED06AD"/>
    <w:rsid w:val="00ED3BAC"/>
    <w:rsid w:val="00ED3CEC"/>
    <w:rsid w:val="00ED4483"/>
    <w:rsid w:val="00EE2510"/>
    <w:rsid w:val="00EF0989"/>
    <w:rsid w:val="00EF4C91"/>
    <w:rsid w:val="00EF6A32"/>
    <w:rsid w:val="00F04FB8"/>
    <w:rsid w:val="00F05207"/>
    <w:rsid w:val="00F0565D"/>
    <w:rsid w:val="00F13E44"/>
    <w:rsid w:val="00F2259F"/>
    <w:rsid w:val="00F2284C"/>
    <w:rsid w:val="00F31984"/>
    <w:rsid w:val="00F34F42"/>
    <w:rsid w:val="00F519D8"/>
    <w:rsid w:val="00F53790"/>
    <w:rsid w:val="00F576FC"/>
    <w:rsid w:val="00F6013B"/>
    <w:rsid w:val="00F67327"/>
    <w:rsid w:val="00F706AF"/>
    <w:rsid w:val="00F712C8"/>
    <w:rsid w:val="00F75321"/>
    <w:rsid w:val="00F76553"/>
    <w:rsid w:val="00F76C52"/>
    <w:rsid w:val="00F77276"/>
    <w:rsid w:val="00F8276E"/>
    <w:rsid w:val="00F926FF"/>
    <w:rsid w:val="00F94DF8"/>
    <w:rsid w:val="00FA1DCD"/>
    <w:rsid w:val="00FA2DA5"/>
    <w:rsid w:val="00FB5630"/>
    <w:rsid w:val="00FC5D5A"/>
    <w:rsid w:val="00FC661B"/>
    <w:rsid w:val="00FD5235"/>
    <w:rsid w:val="00FD6294"/>
    <w:rsid w:val="00FE1DC5"/>
    <w:rsid w:val="00FF0140"/>
    <w:rsid w:val="00FF1625"/>
    <w:rsid w:val="00FF50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  <w14:docId w14:val="675D76C1"/>
  <w15:chartTrackingRefBased/>
  <w15:docId w15:val="{48380A7C-BEF4-4DE8-A434-1377A94E2D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pPr>
      <w:spacing w:before="120"/>
      <w:jc w:val="both"/>
    </w:pPr>
    <w:rPr>
      <w:sz w:val="22"/>
    </w:rPr>
  </w:style>
  <w:style w:type="paragraph" w:styleId="Naslov1">
    <w:name w:val="heading 1"/>
    <w:basedOn w:val="Normal"/>
    <w:next w:val="Normal"/>
    <w:qFormat/>
    <w:pPr>
      <w:keepNext/>
      <w:numPr>
        <w:numId w:val="1"/>
      </w:numPr>
      <w:spacing w:before="360" w:after="60"/>
      <w:outlineLvl w:val="0"/>
    </w:pPr>
    <w:rPr>
      <w:b/>
      <w:caps/>
      <w:kern w:val="28"/>
      <w:sz w:val="24"/>
    </w:rPr>
  </w:style>
  <w:style w:type="paragraph" w:styleId="Naslov2">
    <w:name w:val="heading 2"/>
    <w:basedOn w:val="Normal"/>
    <w:next w:val="Normal"/>
    <w:qFormat/>
    <w:pPr>
      <w:keepNext/>
      <w:numPr>
        <w:ilvl w:val="1"/>
        <w:numId w:val="1"/>
      </w:numPr>
      <w:spacing w:before="240" w:after="60"/>
      <w:outlineLvl w:val="1"/>
    </w:pPr>
    <w:rPr>
      <w:b/>
    </w:rPr>
  </w:style>
  <w:style w:type="paragraph" w:styleId="Naslov3">
    <w:name w:val="heading 3"/>
    <w:basedOn w:val="Normal"/>
    <w:next w:val="Normal"/>
    <w:qFormat/>
    <w:pPr>
      <w:keepNext/>
      <w:numPr>
        <w:ilvl w:val="2"/>
        <w:numId w:val="1"/>
      </w:numPr>
      <w:spacing w:before="240" w:after="60"/>
      <w:outlineLvl w:val="2"/>
    </w:pPr>
  </w:style>
  <w:style w:type="paragraph" w:styleId="Naslov4">
    <w:name w:val="heading 4"/>
    <w:basedOn w:val="Normal"/>
    <w:next w:val="Normal"/>
    <w:qFormat/>
    <w:pPr>
      <w:keepNext/>
      <w:numPr>
        <w:ilvl w:val="3"/>
        <w:numId w:val="1"/>
      </w:numPr>
      <w:spacing w:before="240" w:after="60"/>
      <w:outlineLvl w:val="3"/>
    </w:pPr>
  </w:style>
  <w:style w:type="paragraph" w:styleId="Naslov5">
    <w:name w:val="heading 5"/>
    <w:basedOn w:val="Normal"/>
    <w:next w:val="Normal"/>
    <w:qFormat/>
    <w:pPr>
      <w:numPr>
        <w:ilvl w:val="4"/>
        <w:numId w:val="1"/>
      </w:numPr>
      <w:spacing w:before="240" w:after="60"/>
      <w:outlineLvl w:val="4"/>
    </w:pPr>
  </w:style>
  <w:style w:type="paragraph" w:styleId="Naslov6">
    <w:name w:val="heading 6"/>
    <w:basedOn w:val="Normal"/>
    <w:next w:val="Normal"/>
    <w:qFormat/>
    <w:pPr>
      <w:numPr>
        <w:ilvl w:val="5"/>
        <w:numId w:val="1"/>
      </w:numPr>
      <w:spacing w:before="240" w:after="60"/>
      <w:outlineLvl w:val="5"/>
    </w:pPr>
    <w:rPr>
      <w:i/>
    </w:rPr>
  </w:style>
  <w:style w:type="paragraph" w:styleId="Naslov7">
    <w:name w:val="heading 7"/>
    <w:basedOn w:val="Normal"/>
    <w:next w:val="Normal"/>
    <w:qFormat/>
    <w:pPr>
      <w:numPr>
        <w:ilvl w:val="6"/>
        <w:numId w:val="1"/>
      </w:numPr>
      <w:spacing w:before="240" w:after="60"/>
      <w:outlineLvl w:val="6"/>
    </w:pPr>
    <w:rPr>
      <w:rFonts w:ascii="Arial" w:hAnsi="Arial"/>
      <w:sz w:val="20"/>
    </w:rPr>
  </w:style>
  <w:style w:type="paragraph" w:styleId="Naslov8">
    <w:name w:val="heading 8"/>
    <w:basedOn w:val="Normal"/>
    <w:next w:val="Normal"/>
    <w:qFormat/>
    <w:pPr>
      <w:numPr>
        <w:ilvl w:val="7"/>
        <w:numId w:val="1"/>
      </w:numPr>
      <w:spacing w:before="240" w:after="60"/>
      <w:outlineLvl w:val="7"/>
    </w:pPr>
    <w:rPr>
      <w:rFonts w:ascii="Arial" w:hAnsi="Arial"/>
      <w:i/>
      <w:sz w:val="20"/>
    </w:rPr>
  </w:style>
  <w:style w:type="paragraph" w:styleId="Naslov9">
    <w:name w:val="heading 9"/>
    <w:basedOn w:val="Normal"/>
    <w:next w:val="Normal"/>
    <w:qFormat/>
    <w:pPr>
      <w:numPr>
        <w:ilvl w:val="8"/>
        <w:numId w:val="1"/>
      </w:numPr>
      <w:spacing w:before="240" w:after="60"/>
      <w:outlineLvl w:val="8"/>
    </w:pPr>
    <w:rPr>
      <w:rFonts w:ascii="Arial" w:hAnsi="Arial"/>
      <w:b/>
      <w:i/>
      <w:sz w:val="18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pPr>
      <w:tabs>
        <w:tab w:val="center" w:pos="4320"/>
        <w:tab w:val="right" w:pos="8640"/>
      </w:tabs>
    </w:pPr>
  </w:style>
  <w:style w:type="paragraph" w:styleId="Podnoje">
    <w:name w:val="footer"/>
    <w:basedOn w:val="Normal"/>
    <w:pPr>
      <w:tabs>
        <w:tab w:val="center" w:pos="4320"/>
        <w:tab w:val="right" w:pos="8640"/>
      </w:tabs>
    </w:pPr>
  </w:style>
  <w:style w:type="character" w:styleId="Brojstranice">
    <w:name w:val="page number"/>
    <w:basedOn w:val="Zadanifontodlomka"/>
  </w:style>
  <w:style w:type="paragraph" w:styleId="Obinitekst">
    <w:name w:val="Plain Text"/>
    <w:basedOn w:val="Normal"/>
    <w:rPr>
      <w:rFonts w:ascii="Courier New" w:hAnsi="Courier New"/>
      <w:sz w:val="20"/>
    </w:rPr>
  </w:style>
  <w:style w:type="paragraph" w:styleId="Tijeloteksta">
    <w:name w:val="Body Text"/>
    <w:basedOn w:val="Normal"/>
    <w:rPr>
      <w:sz w:val="24"/>
    </w:rPr>
  </w:style>
  <w:style w:type="paragraph" w:styleId="Sadraj1">
    <w:name w:val="toc 1"/>
    <w:basedOn w:val="Normal"/>
    <w:next w:val="Normal"/>
    <w:autoRedefine/>
    <w:semiHidden/>
  </w:style>
  <w:style w:type="paragraph" w:styleId="Sadraj2">
    <w:name w:val="toc 2"/>
    <w:basedOn w:val="Normal"/>
    <w:next w:val="Normal"/>
    <w:autoRedefine/>
    <w:semiHidden/>
    <w:pPr>
      <w:ind w:left="220"/>
    </w:pPr>
  </w:style>
  <w:style w:type="paragraph" w:styleId="Sadraj3">
    <w:name w:val="toc 3"/>
    <w:basedOn w:val="Normal"/>
    <w:next w:val="Normal"/>
    <w:autoRedefine/>
    <w:semiHidden/>
    <w:pPr>
      <w:ind w:left="440"/>
    </w:pPr>
  </w:style>
  <w:style w:type="paragraph" w:styleId="Sadraj4">
    <w:name w:val="toc 4"/>
    <w:basedOn w:val="Normal"/>
    <w:next w:val="Normal"/>
    <w:autoRedefine/>
    <w:semiHidden/>
    <w:pPr>
      <w:ind w:left="660"/>
    </w:pPr>
  </w:style>
  <w:style w:type="paragraph" w:styleId="Sadraj5">
    <w:name w:val="toc 5"/>
    <w:basedOn w:val="Normal"/>
    <w:next w:val="Normal"/>
    <w:autoRedefine/>
    <w:semiHidden/>
    <w:pPr>
      <w:ind w:left="880"/>
    </w:pPr>
  </w:style>
  <w:style w:type="paragraph" w:styleId="Sadraj6">
    <w:name w:val="toc 6"/>
    <w:basedOn w:val="Normal"/>
    <w:next w:val="Normal"/>
    <w:autoRedefine/>
    <w:semiHidden/>
    <w:pPr>
      <w:ind w:left="1100"/>
    </w:pPr>
  </w:style>
  <w:style w:type="paragraph" w:styleId="Sadraj7">
    <w:name w:val="toc 7"/>
    <w:basedOn w:val="Normal"/>
    <w:next w:val="Normal"/>
    <w:autoRedefine/>
    <w:semiHidden/>
    <w:pPr>
      <w:ind w:left="1320"/>
    </w:pPr>
  </w:style>
  <w:style w:type="paragraph" w:styleId="Sadraj8">
    <w:name w:val="toc 8"/>
    <w:basedOn w:val="Normal"/>
    <w:next w:val="Normal"/>
    <w:autoRedefine/>
    <w:semiHidden/>
    <w:pPr>
      <w:ind w:left="1540"/>
    </w:pPr>
  </w:style>
  <w:style w:type="paragraph" w:styleId="Sadraj9">
    <w:name w:val="toc 9"/>
    <w:basedOn w:val="Normal"/>
    <w:next w:val="Normal"/>
    <w:autoRedefine/>
    <w:semiHidden/>
    <w:pPr>
      <w:ind w:left="1760"/>
    </w:pPr>
  </w:style>
  <w:style w:type="paragraph" w:styleId="Tekstbalonia">
    <w:name w:val="Balloon Text"/>
    <w:basedOn w:val="Normal"/>
    <w:link w:val="TekstbaloniaChar"/>
    <w:rsid w:val="00ED4483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link w:val="Tekstbalonia"/>
    <w:rsid w:val="00ED4483"/>
    <w:rPr>
      <w:rFonts w:ascii="Segoe UI" w:hAnsi="Segoe UI" w:cs="Segoe UI"/>
      <w:sz w:val="18"/>
      <w:szCs w:val="18"/>
      <w:lang w:val="hr-HR" w:eastAsia="hr-HR"/>
    </w:rPr>
  </w:style>
  <w:style w:type="paragraph" w:styleId="Odlomakpopisa">
    <w:name w:val="List Paragraph"/>
    <w:basedOn w:val="Normal"/>
    <w:uiPriority w:val="34"/>
    <w:qFormat/>
    <w:rsid w:val="00770865"/>
    <w:pPr>
      <w:ind w:left="720"/>
      <w:contextualSpacing/>
    </w:pPr>
  </w:style>
  <w:style w:type="character" w:styleId="Referencakomentara">
    <w:name w:val="annotation reference"/>
    <w:basedOn w:val="Zadanifontodlomka"/>
    <w:rsid w:val="008F17D1"/>
    <w:rPr>
      <w:sz w:val="16"/>
      <w:szCs w:val="16"/>
    </w:rPr>
  </w:style>
  <w:style w:type="paragraph" w:styleId="Tekstkomentara">
    <w:name w:val="annotation text"/>
    <w:basedOn w:val="Normal"/>
    <w:link w:val="TekstkomentaraChar"/>
    <w:rsid w:val="008F17D1"/>
    <w:rPr>
      <w:sz w:val="20"/>
    </w:rPr>
  </w:style>
  <w:style w:type="character" w:customStyle="1" w:styleId="TekstkomentaraChar">
    <w:name w:val="Tekst komentara Char"/>
    <w:basedOn w:val="Zadanifontodlomka"/>
    <w:link w:val="Tekstkomentara"/>
    <w:rsid w:val="008F17D1"/>
  </w:style>
  <w:style w:type="paragraph" w:styleId="Predmetkomentara">
    <w:name w:val="annotation subject"/>
    <w:basedOn w:val="Tekstkomentara"/>
    <w:next w:val="Tekstkomentara"/>
    <w:link w:val="PredmetkomentaraChar"/>
    <w:rsid w:val="008F17D1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8F17D1"/>
    <w:rPr>
      <w:b/>
      <w:bCs/>
    </w:rPr>
  </w:style>
  <w:style w:type="character" w:customStyle="1" w:styleId="object">
    <w:name w:val="object"/>
    <w:basedOn w:val="Zadanifontodlomka"/>
    <w:rsid w:val="00072B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195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08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796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32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93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71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843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5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818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5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80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69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1366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\Microsoft%20Office\Templates\!KAKVOCA\postup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020A2F-821B-4B63-BBF3-E5243B222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postup</Template>
  <TotalTime>86</TotalTime>
  <Pages>3</Pages>
  <Words>256</Words>
  <Characters>1464</Characters>
  <Application>Microsoft Office Word</Application>
  <DocSecurity>0</DocSecurity>
  <Lines>12</Lines>
  <Paragraphs>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SADRŽAJ DOKUMENTA:</vt:lpstr>
      <vt:lpstr>SADRŽAJ DOKUMENTA:</vt:lpstr>
    </vt:vector>
  </TitlesOfParts>
  <Company>Veleuciliste u Dubrovniku</Company>
  <LinksUpToDate>false</LinksUpToDate>
  <CharactersWithSpaces>1717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SADRŽAJ DOKUMENTA:</dc:title>
  <dc:subject/>
  <dc:creator>Dado Bonacic</dc:creator>
  <cp:keywords/>
  <cp:lastModifiedBy>Radiana Tomee Cicvarić</cp:lastModifiedBy>
  <cp:revision>11</cp:revision>
  <cp:lastPrinted>2026-03-09T11:38:00Z</cp:lastPrinted>
  <dcterms:created xsi:type="dcterms:W3CDTF">2025-09-25T11:11:00Z</dcterms:created>
  <dcterms:modified xsi:type="dcterms:W3CDTF">2026-05-06T06:25:00Z</dcterms:modified>
</cp:coreProperties>
</file>