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5B939A" w14:textId="4509227F" w:rsidR="00181C2D" w:rsidRPr="00B35909" w:rsidRDefault="00872B0A" w:rsidP="00CB24B6">
      <w:pPr>
        <w:pStyle w:val="Zaglavlje"/>
        <w:tabs>
          <w:tab w:val="clear" w:pos="4320"/>
          <w:tab w:val="clear" w:pos="8640"/>
        </w:tabs>
        <w:spacing w:before="0" w:after="240"/>
        <w:jc w:val="left"/>
        <w:rPr>
          <w:b/>
          <w:sz w:val="28"/>
          <w:szCs w:val="28"/>
        </w:rPr>
      </w:pPr>
      <w:r w:rsidRPr="00B35909">
        <w:rPr>
          <w:b/>
          <w:sz w:val="28"/>
          <w:szCs w:val="28"/>
        </w:rPr>
        <w:t>Školska godina</w:t>
      </w:r>
      <w:r w:rsidR="008E11D5" w:rsidRPr="00B35909">
        <w:rPr>
          <w:b/>
          <w:sz w:val="28"/>
          <w:szCs w:val="28"/>
        </w:rPr>
        <w:t>:</w:t>
      </w:r>
      <w:r w:rsidR="007F29B9" w:rsidRPr="00B35909">
        <w:rPr>
          <w:b/>
          <w:sz w:val="28"/>
          <w:szCs w:val="28"/>
        </w:rPr>
        <w:t xml:space="preserve"> 20</w:t>
      </w:r>
      <w:r w:rsidR="00A85410" w:rsidRPr="00B35909">
        <w:rPr>
          <w:b/>
          <w:sz w:val="28"/>
          <w:szCs w:val="28"/>
        </w:rPr>
        <w:t>2</w:t>
      </w:r>
      <w:r w:rsidR="00B35909" w:rsidRPr="00B35909">
        <w:rPr>
          <w:b/>
          <w:sz w:val="28"/>
          <w:szCs w:val="28"/>
        </w:rPr>
        <w:t>6</w:t>
      </w:r>
      <w:r w:rsidR="008E11D5" w:rsidRPr="00B35909">
        <w:rPr>
          <w:b/>
          <w:sz w:val="28"/>
          <w:szCs w:val="28"/>
        </w:rPr>
        <w:t>.</w:t>
      </w:r>
      <w:r w:rsidR="007F29B9" w:rsidRPr="00B35909">
        <w:rPr>
          <w:b/>
          <w:sz w:val="28"/>
          <w:szCs w:val="28"/>
        </w:rPr>
        <w:t>/2</w:t>
      </w:r>
      <w:r w:rsidR="00B35909" w:rsidRPr="00B35909">
        <w:rPr>
          <w:b/>
          <w:sz w:val="28"/>
          <w:szCs w:val="28"/>
        </w:rPr>
        <w:t>7</w:t>
      </w:r>
      <w:r w:rsidR="00B4720F" w:rsidRPr="00B35909">
        <w:rPr>
          <w:b/>
          <w:sz w:val="28"/>
          <w:szCs w:val="28"/>
        </w:rPr>
        <w:t>.</w:t>
      </w:r>
      <w:r w:rsidR="005A4794" w:rsidRPr="00B35909">
        <w:rPr>
          <w:b/>
          <w:sz w:val="28"/>
          <w:szCs w:val="28"/>
        </w:rPr>
        <w:t xml:space="preserve"> 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283"/>
        <w:gridCol w:w="4182"/>
        <w:gridCol w:w="2086"/>
        <w:gridCol w:w="2126"/>
      </w:tblGrid>
      <w:tr w:rsidR="00E1031B" w:rsidRPr="00C41C25" w14:paraId="746C471B" w14:textId="77777777" w:rsidTr="00084705">
        <w:trPr>
          <w:trHeight w:val="783"/>
          <w:jc w:val="center"/>
        </w:trPr>
        <w:tc>
          <w:tcPr>
            <w:tcW w:w="808" w:type="dxa"/>
            <w:vAlign w:val="center"/>
          </w:tcPr>
          <w:p w14:paraId="1F3A67D2" w14:textId="77777777" w:rsidR="00E1031B" w:rsidRPr="00CB24B6" w:rsidRDefault="00E1031B" w:rsidP="00A84292">
            <w:pPr>
              <w:spacing w:before="0"/>
              <w:jc w:val="center"/>
              <w:rPr>
                <w:b/>
                <w:szCs w:val="24"/>
              </w:rPr>
            </w:pPr>
            <w:r w:rsidRPr="00CB24B6">
              <w:rPr>
                <w:b/>
                <w:szCs w:val="24"/>
              </w:rPr>
              <w:t>Redni</w:t>
            </w:r>
          </w:p>
          <w:p w14:paraId="1EAD93D8" w14:textId="77777777" w:rsidR="00E1031B" w:rsidRPr="00C41C25" w:rsidRDefault="00E1031B" w:rsidP="00A84292">
            <w:pPr>
              <w:spacing w:before="0"/>
              <w:jc w:val="center"/>
              <w:rPr>
                <w:b/>
                <w:sz w:val="32"/>
                <w:szCs w:val="32"/>
              </w:rPr>
            </w:pPr>
            <w:r w:rsidRPr="00CB24B6">
              <w:rPr>
                <w:b/>
                <w:szCs w:val="24"/>
              </w:rPr>
              <w:t>broj</w:t>
            </w:r>
          </w:p>
        </w:tc>
        <w:tc>
          <w:tcPr>
            <w:tcW w:w="1283" w:type="dxa"/>
            <w:vAlign w:val="center"/>
          </w:tcPr>
          <w:p w14:paraId="040D93EC" w14:textId="77777777" w:rsidR="00E1031B" w:rsidRPr="00C41C25" w:rsidRDefault="00E1031B" w:rsidP="00A84292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C41C25">
              <w:rPr>
                <w:b/>
                <w:sz w:val="28"/>
                <w:szCs w:val="28"/>
              </w:rPr>
              <w:t>Razred</w:t>
            </w:r>
          </w:p>
        </w:tc>
        <w:tc>
          <w:tcPr>
            <w:tcW w:w="4182" w:type="dxa"/>
            <w:vAlign w:val="center"/>
          </w:tcPr>
          <w:p w14:paraId="17F07F08" w14:textId="77777777" w:rsidR="00E1031B" w:rsidRPr="00C41C25" w:rsidRDefault="00E1031B" w:rsidP="00A84292">
            <w:pPr>
              <w:spacing w:befor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</w:t>
            </w:r>
            <w:r w:rsidRPr="00C41C25">
              <w:rPr>
                <w:b/>
                <w:sz w:val="28"/>
                <w:szCs w:val="28"/>
              </w:rPr>
              <w:t xml:space="preserve">me </w:t>
            </w:r>
            <w:r>
              <w:rPr>
                <w:b/>
                <w:sz w:val="28"/>
                <w:szCs w:val="28"/>
              </w:rPr>
              <w:t xml:space="preserve">i prezime </w:t>
            </w:r>
            <w:r w:rsidRPr="00C41C25">
              <w:rPr>
                <w:b/>
                <w:sz w:val="28"/>
                <w:szCs w:val="28"/>
              </w:rPr>
              <w:t>nastavnika</w:t>
            </w:r>
          </w:p>
        </w:tc>
        <w:tc>
          <w:tcPr>
            <w:tcW w:w="2086" w:type="dxa"/>
            <w:vAlign w:val="center"/>
          </w:tcPr>
          <w:p w14:paraId="00461586" w14:textId="77777777" w:rsidR="00E1031B" w:rsidRDefault="00E1031B" w:rsidP="00A84292">
            <w:pPr>
              <w:spacing w:befor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Dan</w:t>
            </w:r>
          </w:p>
        </w:tc>
        <w:tc>
          <w:tcPr>
            <w:tcW w:w="2126" w:type="dxa"/>
            <w:vAlign w:val="center"/>
          </w:tcPr>
          <w:p w14:paraId="1BB47153" w14:textId="77777777" w:rsidR="00E1031B" w:rsidRDefault="00E1031B" w:rsidP="00A84292">
            <w:pPr>
              <w:spacing w:befor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Sat</w:t>
            </w:r>
          </w:p>
        </w:tc>
      </w:tr>
      <w:tr w:rsidR="00425D88" w:rsidRPr="002D2396" w14:paraId="40ADF962" w14:textId="77777777" w:rsidTr="00084705">
        <w:trPr>
          <w:trHeight w:val="533"/>
          <w:jc w:val="center"/>
        </w:trPr>
        <w:tc>
          <w:tcPr>
            <w:tcW w:w="808" w:type="dxa"/>
            <w:vAlign w:val="center"/>
          </w:tcPr>
          <w:p w14:paraId="78F0C9BF" w14:textId="77777777" w:rsidR="00425D88" w:rsidRPr="002D2396" w:rsidRDefault="00425D88" w:rsidP="00425D88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14:paraId="487896CD" w14:textId="3FB76EDA" w:rsidR="00425D88" w:rsidRPr="002D2396" w:rsidRDefault="00425D88" w:rsidP="00425D88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1aN</w:t>
            </w:r>
          </w:p>
        </w:tc>
        <w:tc>
          <w:tcPr>
            <w:tcW w:w="4182" w:type="dxa"/>
            <w:vAlign w:val="center"/>
          </w:tcPr>
          <w:p w14:paraId="553E1E66" w14:textId="40A227D7" w:rsidR="00425D88" w:rsidRPr="002D2396" w:rsidRDefault="00AD47D1" w:rsidP="00425D88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 xml:space="preserve">Hrvoje </w:t>
            </w:r>
            <w:proofErr w:type="spellStart"/>
            <w:r w:rsidRPr="002D2396">
              <w:rPr>
                <w:b/>
                <w:bCs/>
                <w:sz w:val="28"/>
                <w:szCs w:val="28"/>
              </w:rPr>
              <w:t>Zloković</w:t>
            </w:r>
            <w:proofErr w:type="spellEnd"/>
          </w:p>
        </w:tc>
        <w:tc>
          <w:tcPr>
            <w:tcW w:w="2086" w:type="dxa"/>
            <w:vAlign w:val="center"/>
          </w:tcPr>
          <w:p w14:paraId="4B21066C" w14:textId="25229C4B" w:rsidR="00425D88" w:rsidRPr="002D2396" w:rsidRDefault="002D2396" w:rsidP="00425D88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ponedjeljak</w:t>
            </w:r>
          </w:p>
        </w:tc>
        <w:tc>
          <w:tcPr>
            <w:tcW w:w="2126" w:type="dxa"/>
          </w:tcPr>
          <w:p w14:paraId="3723F899" w14:textId="77777777" w:rsidR="00425D88" w:rsidRPr="002D2396" w:rsidRDefault="002D2396" w:rsidP="00425D88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5.sat</w:t>
            </w:r>
          </w:p>
          <w:p w14:paraId="1B1CF349" w14:textId="08968BDE" w:rsidR="002D2396" w:rsidRPr="002D2396" w:rsidRDefault="002D2396" w:rsidP="00425D88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11.35-12.20</w:t>
            </w:r>
          </w:p>
        </w:tc>
      </w:tr>
      <w:tr w:rsidR="00426A29" w:rsidRPr="002D2396" w14:paraId="7C9BADED" w14:textId="77777777" w:rsidTr="00084705">
        <w:trPr>
          <w:trHeight w:val="533"/>
          <w:jc w:val="center"/>
        </w:trPr>
        <w:tc>
          <w:tcPr>
            <w:tcW w:w="808" w:type="dxa"/>
            <w:vAlign w:val="center"/>
          </w:tcPr>
          <w:p w14:paraId="6D44F17A" w14:textId="77777777" w:rsidR="00426A29" w:rsidRPr="002D2396" w:rsidRDefault="00426A29" w:rsidP="00426A29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14:paraId="08F0BD1A" w14:textId="2447F3B3" w:rsidR="00426A29" w:rsidRPr="002D2396" w:rsidRDefault="00426A29" w:rsidP="00426A29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1bN</w:t>
            </w:r>
          </w:p>
        </w:tc>
        <w:tc>
          <w:tcPr>
            <w:tcW w:w="4182" w:type="dxa"/>
            <w:vAlign w:val="center"/>
          </w:tcPr>
          <w:p w14:paraId="16933197" w14:textId="463BA0D7" w:rsidR="00426A29" w:rsidRPr="002D2396" w:rsidRDefault="00AD47D1" w:rsidP="00426A29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Damir Filipović</w:t>
            </w:r>
          </w:p>
        </w:tc>
        <w:tc>
          <w:tcPr>
            <w:tcW w:w="2086" w:type="dxa"/>
            <w:vAlign w:val="center"/>
          </w:tcPr>
          <w:p w14:paraId="27E2289A" w14:textId="0C2ED5AF" w:rsidR="00426A29" w:rsidRPr="002D2396" w:rsidRDefault="00AD47D1" w:rsidP="00426A29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petak</w:t>
            </w:r>
          </w:p>
        </w:tc>
        <w:tc>
          <w:tcPr>
            <w:tcW w:w="2126" w:type="dxa"/>
            <w:vAlign w:val="center"/>
          </w:tcPr>
          <w:p w14:paraId="1E8775A8" w14:textId="77777777" w:rsidR="00426A29" w:rsidRPr="002D2396" w:rsidRDefault="00AD47D1" w:rsidP="00425D88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4.sat</w:t>
            </w:r>
          </w:p>
          <w:p w14:paraId="69159901" w14:textId="5485EED4" w:rsidR="00AD47D1" w:rsidRPr="002D2396" w:rsidRDefault="00AD47D1" w:rsidP="00425D88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10:45-11:30</w:t>
            </w:r>
          </w:p>
        </w:tc>
      </w:tr>
      <w:tr w:rsidR="00072B05" w:rsidRPr="002D2396" w14:paraId="29210A73" w14:textId="77777777" w:rsidTr="00084705">
        <w:trPr>
          <w:trHeight w:val="533"/>
          <w:jc w:val="center"/>
        </w:trPr>
        <w:tc>
          <w:tcPr>
            <w:tcW w:w="808" w:type="dxa"/>
            <w:vAlign w:val="center"/>
          </w:tcPr>
          <w:p w14:paraId="7B6C52E2" w14:textId="77777777" w:rsidR="00072B05" w:rsidRPr="002D2396" w:rsidRDefault="00072B05" w:rsidP="00072B05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14:paraId="05B496A0" w14:textId="351A206D" w:rsidR="00072B05" w:rsidRPr="002D2396" w:rsidRDefault="00072B05" w:rsidP="00072B05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2aN</w:t>
            </w:r>
          </w:p>
        </w:tc>
        <w:tc>
          <w:tcPr>
            <w:tcW w:w="4182" w:type="dxa"/>
            <w:vAlign w:val="center"/>
          </w:tcPr>
          <w:p w14:paraId="7C03289A" w14:textId="5FF57A25" w:rsidR="00072B05" w:rsidRPr="002D2396" w:rsidRDefault="00AD47D1" w:rsidP="00072B05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Linda Petrović</w:t>
            </w:r>
          </w:p>
        </w:tc>
        <w:tc>
          <w:tcPr>
            <w:tcW w:w="2086" w:type="dxa"/>
            <w:vAlign w:val="center"/>
          </w:tcPr>
          <w:p w14:paraId="203989CB" w14:textId="5C4BCE8D" w:rsidR="00072B05" w:rsidRPr="002D2396" w:rsidRDefault="002D2396" w:rsidP="00072B05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ponedjeljak</w:t>
            </w:r>
          </w:p>
        </w:tc>
        <w:tc>
          <w:tcPr>
            <w:tcW w:w="2126" w:type="dxa"/>
            <w:vAlign w:val="center"/>
          </w:tcPr>
          <w:p w14:paraId="636620A8" w14:textId="77777777" w:rsidR="00072B05" w:rsidRPr="002D2396" w:rsidRDefault="002D2396" w:rsidP="00072B05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1.sat</w:t>
            </w:r>
          </w:p>
          <w:p w14:paraId="60549D3D" w14:textId="43B120A0" w:rsidR="002D2396" w:rsidRPr="002D2396" w:rsidRDefault="002D2396" w:rsidP="00072B05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8:00-8:45</w:t>
            </w:r>
          </w:p>
        </w:tc>
      </w:tr>
      <w:tr w:rsidR="002B791E" w:rsidRPr="002D2396" w14:paraId="6E40AA3C" w14:textId="77777777" w:rsidTr="00084705">
        <w:trPr>
          <w:trHeight w:val="533"/>
          <w:jc w:val="center"/>
        </w:trPr>
        <w:tc>
          <w:tcPr>
            <w:tcW w:w="808" w:type="dxa"/>
            <w:vAlign w:val="center"/>
          </w:tcPr>
          <w:p w14:paraId="739A96B8" w14:textId="77777777" w:rsidR="002B791E" w:rsidRPr="002D2396" w:rsidRDefault="002B791E" w:rsidP="002B791E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14:paraId="0C9512D9" w14:textId="5C734C99" w:rsidR="002B791E" w:rsidRPr="002D2396" w:rsidRDefault="002B791E" w:rsidP="002B791E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2bN</w:t>
            </w:r>
          </w:p>
        </w:tc>
        <w:tc>
          <w:tcPr>
            <w:tcW w:w="4182" w:type="dxa"/>
            <w:vAlign w:val="center"/>
          </w:tcPr>
          <w:p w14:paraId="4E00C800" w14:textId="42EC6FD5" w:rsidR="002B791E" w:rsidRPr="002D2396" w:rsidRDefault="00AD47D1" w:rsidP="002B791E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 xml:space="preserve">Kristina </w:t>
            </w:r>
            <w:proofErr w:type="spellStart"/>
            <w:r w:rsidRPr="002D2396">
              <w:rPr>
                <w:b/>
                <w:bCs/>
                <w:sz w:val="28"/>
                <w:szCs w:val="28"/>
              </w:rPr>
              <w:t>Kaštelanić</w:t>
            </w:r>
            <w:proofErr w:type="spellEnd"/>
          </w:p>
        </w:tc>
        <w:tc>
          <w:tcPr>
            <w:tcW w:w="2086" w:type="dxa"/>
            <w:vAlign w:val="center"/>
          </w:tcPr>
          <w:p w14:paraId="0F05988C" w14:textId="4B85DD49" w:rsidR="002B791E" w:rsidRPr="002D2396" w:rsidRDefault="002D2396" w:rsidP="00426A29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srijeda</w:t>
            </w:r>
          </w:p>
        </w:tc>
        <w:tc>
          <w:tcPr>
            <w:tcW w:w="2126" w:type="dxa"/>
          </w:tcPr>
          <w:p w14:paraId="64611C4E" w14:textId="77777777" w:rsidR="002B791E" w:rsidRPr="002D2396" w:rsidRDefault="002D2396" w:rsidP="002B791E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2D2396">
              <w:rPr>
                <w:b/>
                <w:sz w:val="28"/>
                <w:szCs w:val="28"/>
              </w:rPr>
              <w:t>3.sat</w:t>
            </w:r>
          </w:p>
          <w:p w14:paraId="49C38E8E" w14:textId="50A0B379" w:rsidR="002D2396" w:rsidRPr="002D2396" w:rsidRDefault="002D2396" w:rsidP="002B791E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2D2396">
              <w:rPr>
                <w:b/>
                <w:sz w:val="28"/>
                <w:szCs w:val="28"/>
              </w:rPr>
              <w:t>9:40-10:25</w:t>
            </w:r>
          </w:p>
        </w:tc>
      </w:tr>
      <w:tr w:rsidR="004D57FA" w:rsidRPr="002D2396" w14:paraId="7F5F7FB1" w14:textId="77777777" w:rsidTr="00084705">
        <w:trPr>
          <w:trHeight w:val="603"/>
          <w:jc w:val="center"/>
        </w:trPr>
        <w:tc>
          <w:tcPr>
            <w:tcW w:w="808" w:type="dxa"/>
            <w:vAlign w:val="center"/>
          </w:tcPr>
          <w:p w14:paraId="41CFB908" w14:textId="77777777" w:rsidR="004D57FA" w:rsidRPr="002D2396" w:rsidRDefault="004D57FA" w:rsidP="004D57FA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14:paraId="58FA3DD9" w14:textId="64ABE02A" w:rsidR="004D57FA" w:rsidRPr="002D2396" w:rsidRDefault="004D57FA" w:rsidP="004D57FA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3aN</w:t>
            </w:r>
          </w:p>
        </w:tc>
        <w:tc>
          <w:tcPr>
            <w:tcW w:w="4182" w:type="dxa"/>
            <w:vAlign w:val="center"/>
          </w:tcPr>
          <w:p w14:paraId="132394C9" w14:textId="2136DC7E" w:rsidR="004D57FA" w:rsidRPr="002D2396" w:rsidRDefault="00AD47D1" w:rsidP="004D57FA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 xml:space="preserve">Natalija Dundović </w:t>
            </w:r>
            <w:proofErr w:type="spellStart"/>
            <w:r w:rsidRPr="002D2396">
              <w:rPr>
                <w:b/>
                <w:bCs/>
                <w:sz w:val="28"/>
                <w:szCs w:val="28"/>
              </w:rPr>
              <w:t>Mataija</w:t>
            </w:r>
            <w:proofErr w:type="spellEnd"/>
          </w:p>
        </w:tc>
        <w:tc>
          <w:tcPr>
            <w:tcW w:w="2086" w:type="dxa"/>
            <w:vAlign w:val="center"/>
          </w:tcPr>
          <w:p w14:paraId="570FAC86" w14:textId="2E5AB579" w:rsidR="004D57FA" w:rsidRPr="002D2396" w:rsidRDefault="002D2396" w:rsidP="004D57FA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četvrtak</w:t>
            </w:r>
          </w:p>
        </w:tc>
        <w:tc>
          <w:tcPr>
            <w:tcW w:w="2126" w:type="dxa"/>
            <w:vAlign w:val="center"/>
          </w:tcPr>
          <w:p w14:paraId="6870F18E" w14:textId="77777777" w:rsidR="004D57FA" w:rsidRPr="002D2396" w:rsidRDefault="002D2396" w:rsidP="00550581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5.sat</w:t>
            </w:r>
          </w:p>
          <w:p w14:paraId="1BCC1572" w14:textId="4FEFBFA8" w:rsidR="002D2396" w:rsidRPr="002D2396" w:rsidRDefault="002D2396" w:rsidP="00550581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11.35-12.20</w:t>
            </w:r>
          </w:p>
        </w:tc>
      </w:tr>
      <w:tr w:rsidR="009212BD" w:rsidRPr="002D2396" w14:paraId="4FA90CA3" w14:textId="77777777" w:rsidTr="00084705">
        <w:trPr>
          <w:trHeight w:val="603"/>
          <w:jc w:val="center"/>
        </w:trPr>
        <w:tc>
          <w:tcPr>
            <w:tcW w:w="808" w:type="dxa"/>
            <w:vAlign w:val="center"/>
          </w:tcPr>
          <w:p w14:paraId="0DB29BDF" w14:textId="77777777" w:rsidR="009212BD" w:rsidRPr="002D2396" w:rsidRDefault="009212BD" w:rsidP="009212BD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  <w:r w:rsidRPr="002D2396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83" w:type="dxa"/>
            <w:vAlign w:val="center"/>
          </w:tcPr>
          <w:p w14:paraId="18126326" w14:textId="6C2D5963" w:rsidR="009212BD" w:rsidRPr="002D2396" w:rsidRDefault="009212BD" w:rsidP="009212BD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3bN</w:t>
            </w:r>
          </w:p>
        </w:tc>
        <w:tc>
          <w:tcPr>
            <w:tcW w:w="4182" w:type="dxa"/>
            <w:vAlign w:val="center"/>
          </w:tcPr>
          <w:p w14:paraId="147277EF" w14:textId="27E7ABC7" w:rsidR="009212BD" w:rsidRPr="002D2396" w:rsidRDefault="00AD47D1" w:rsidP="009212BD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 xml:space="preserve">Davor </w:t>
            </w:r>
            <w:proofErr w:type="spellStart"/>
            <w:r w:rsidRPr="002D2396">
              <w:rPr>
                <w:b/>
                <w:bCs/>
                <w:sz w:val="28"/>
                <w:szCs w:val="28"/>
              </w:rPr>
              <w:t>Oštrić</w:t>
            </w:r>
            <w:proofErr w:type="spellEnd"/>
          </w:p>
        </w:tc>
        <w:tc>
          <w:tcPr>
            <w:tcW w:w="2086" w:type="dxa"/>
            <w:vAlign w:val="center"/>
          </w:tcPr>
          <w:p w14:paraId="066FB81C" w14:textId="4C4F2738" w:rsidR="009212BD" w:rsidRPr="002D2396" w:rsidRDefault="002D2396" w:rsidP="009212BD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četvrtak</w:t>
            </w:r>
          </w:p>
        </w:tc>
        <w:tc>
          <w:tcPr>
            <w:tcW w:w="2126" w:type="dxa"/>
          </w:tcPr>
          <w:p w14:paraId="51FD7E5D" w14:textId="77777777" w:rsidR="009212BD" w:rsidRPr="002D2396" w:rsidRDefault="002D2396" w:rsidP="00550581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2D2396">
              <w:rPr>
                <w:b/>
                <w:sz w:val="28"/>
                <w:szCs w:val="28"/>
              </w:rPr>
              <w:t>5.sat</w:t>
            </w:r>
          </w:p>
          <w:p w14:paraId="44D8E3D4" w14:textId="221FBD0F" w:rsidR="002D2396" w:rsidRPr="002D2396" w:rsidRDefault="002D2396" w:rsidP="00550581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11.35-12.20</w:t>
            </w:r>
          </w:p>
        </w:tc>
      </w:tr>
      <w:tr w:rsidR="00457637" w:rsidRPr="002D2396" w14:paraId="008577FC" w14:textId="77777777" w:rsidTr="00084705">
        <w:trPr>
          <w:trHeight w:val="603"/>
          <w:jc w:val="center"/>
        </w:trPr>
        <w:tc>
          <w:tcPr>
            <w:tcW w:w="808" w:type="dxa"/>
            <w:vAlign w:val="center"/>
          </w:tcPr>
          <w:p w14:paraId="2356B424" w14:textId="77777777" w:rsidR="00457637" w:rsidRPr="002D2396" w:rsidRDefault="00457637" w:rsidP="00457637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14:paraId="50498445" w14:textId="78A7E02D" w:rsidR="00457637" w:rsidRPr="002D2396" w:rsidRDefault="00457637" w:rsidP="00457637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4aN</w:t>
            </w:r>
          </w:p>
        </w:tc>
        <w:tc>
          <w:tcPr>
            <w:tcW w:w="4182" w:type="dxa"/>
            <w:vAlign w:val="center"/>
          </w:tcPr>
          <w:p w14:paraId="2F6437F0" w14:textId="0DAD694E" w:rsidR="00457637" w:rsidRPr="002D2396" w:rsidRDefault="00AD47D1" w:rsidP="00457637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 xml:space="preserve">Darko </w:t>
            </w:r>
            <w:proofErr w:type="spellStart"/>
            <w:r w:rsidRPr="002D2396">
              <w:rPr>
                <w:b/>
                <w:bCs/>
                <w:sz w:val="28"/>
                <w:szCs w:val="28"/>
              </w:rPr>
              <w:t>Jotanović</w:t>
            </w:r>
            <w:proofErr w:type="spellEnd"/>
          </w:p>
        </w:tc>
        <w:tc>
          <w:tcPr>
            <w:tcW w:w="2086" w:type="dxa"/>
            <w:vAlign w:val="center"/>
          </w:tcPr>
          <w:p w14:paraId="32C2C91B" w14:textId="44E86B81" w:rsidR="00457637" w:rsidRPr="002D2396" w:rsidRDefault="002D2396" w:rsidP="00457637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srijeda</w:t>
            </w:r>
          </w:p>
        </w:tc>
        <w:tc>
          <w:tcPr>
            <w:tcW w:w="2126" w:type="dxa"/>
          </w:tcPr>
          <w:p w14:paraId="63D5AE49" w14:textId="77777777" w:rsidR="002D2396" w:rsidRPr="002D2396" w:rsidRDefault="002D2396" w:rsidP="002D2396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2D2396">
              <w:rPr>
                <w:b/>
                <w:sz w:val="28"/>
                <w:szCs w:val="28"/>
              </w:rPr>
              <w:t>5.sat</w:t>
            </w:r>
          </w:p>
          <w:p w14:paraId="10E6C7A3" w14:textId="178C077B" w:rsidR="00457637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11.35-12.20</w:t>
            </w:r>
          </w:p>
        </w:tc>
      </w:tr>
      <w:tr w:rsidR="002D2396" w:rsidRPr="002D2396" w14:paraId="093CC17B" w14:textId="77777777" w:rsidTr="00876B8B">
        <w:trPr>
          <w:trHeight w:val="603"/>
          <w:jc w:val="center"/>
        </w:trPr>
        <w:tc>
          <w:tcPr>
            <w:tcW w:w="808" w:type="dxa"/>
            <w:vAlign w:val="center"/>
          </w:tcPr>
          <w:p w14:paraId="1B58A1C4" w14:textId="77777777" w:rsidR="002D2396" w:rsidRPr="002D2396" w:rsidRDefault="002D2396" w:rsidP="002D2396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14:paraId="32429DEB" w14:textId="6D326A5A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4bN</w:t>
            </w:r>
          </w:p>
        </w:tc>
        <w:tc>
          <w:tcPr>
            <w:tcW w:w="4182" w:type="dxa"/>
            <w:vAlign w:val="center"/>
          </w:tcPr>
          <w:p w14:paraId="40B10AD0" w14:textId="1593AA81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Tatjana Ribarić</w:t>
            </w:r>
          </w:p>
        </w:tc>
        <w:tc>
          <w:tcPr>
            <w:tcW w:w="2086" w:type="dxa"/>
            <w:vAlign w:val="center"/>
          </w:tcPr>
          <w:p w14:paraId="62F8A5DD" w14:textId="0E8859FF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utorak</w:t>
            </w:r>
          </w:p>
        </w:tc>
        <w:tc>
          <w:tcPr>
            <w:tcW w:w="2126" w:type="dxa"/>
          </w:tcPr>
          <w:p w14:paraId="089FD37A" w14:textId="77777777" w:rsidR="002D2396" w:rsidRPr="002D2396" w:rsidRDefault="002D2396" w:rsidP="002D2396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2D2396">
              <w:rPr>
                <w:b/>
                <w:sz w:val="28"/>
                <w:szCs w:val="28"/>
              </w:rPr>
              <w:t>3.sat</w:t>
            </w:r>
          </w:p>
          <w:p w14:paraId="32DDFCEC" w14:textId="7680B094" w:rsidR="002D2396" w:rsidRPr="002D2396" w:rsidRDefault="002D2396" w:rsidP="002D2396">
            <w:pPr>
              <w:spacing w:before="0"/>
              <w:jc w:val="center"/>
              <w:rPr>
                <w:sz w:val="28"/>
                <w:szCs w:val="28"/>
              </w:rPr>
            </w:pPr>
            <w:r w:rsidRPr="002D2396">
              <w:rPr>
                <w:b/>
                <w:sz w:val="28"/>
                <w:szCs w:val="28"/>
              </w:rPr>
              <w:t>9:40-10:25</w:t>
            </w:r>
          </w:p>
        </w:tc>
      </w:tr>
      <w:tr w:rsidR="002D2396" w:rsidRPr="002D2396" w14:paraId="01B082FE" w14:textId="77777777" w:rsidTr="00084705">
        <w:trPr>
          <w:trHeight w:val="603"/>
          <w:jc w:val="center"/>
        </w:trPr>
        <w:tc>
          <w:tcPr>
            <w:tcW w:w="808" w:type="dxa"/>
            <w:vAlign w:val="center"/>
          </w:tcPr>
          <w:p w14:paraId="7AD733B1" w14:textId="77777777" w:rsidR="002D2396" w:rsidRPr="002D2396" w:rsidRDefault="002D2396" w:rsidP="002D2396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14:paraId="2CE70D5B" w14:textId="7DB5C7FB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1BS</w:t>
            </w:r>
          </w:p>
        </w:tc>
        <w:tc>
          <w:tcPr>
            <w:tcW w:w="4182" w:type="dxa"/>
            <w:vAlign w:val="center"/>
          </w:tcPr>
          <w:p w14:paraId="36F81FDF" w14:textId="47B327D4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 xml:space="preserve">Denis </w:t>
            </w:r>
            <w:proofErr w:type="spellStart"/>
            <w:r w:rsidRPr="002D2396">
              <w:rPr>
                <w:b/>
                <w:bCs/>
                <w:sz w:val="28"/>
                <w:szCs w:val="28"/>
              </w:rPr>
              <w:t>Lopac</w:t>
            </w:r>
            <w:proofErr w:type="spellEnd"/>
          </w:p>
        </w:tc>
        <w:tc>
          <w:tcPr>
            <w:tcW w:w="2086" w:type="dxa"/>
            <w:vAlign w:val="center"/>
          </w:tcPr>
          <w:p w14:paraId="67EB703F" w14:textId="4331F4EA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utorak</w:t>
            </w:r>
          </w:p>
        </w:tc>
        <w:tc>
          <w:tcPr>
            <w:tcW w:w="2126" w:type="dxa"/>
            <w:vAlign w:val="center"/>
          </w:tcPr>
          <w:p w14:paraId="5ACB4BCE" w14:textId="77777777" w:rsid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2.sat</w:t>
            </w:r>
          </w:p>
          <w:p w14:paraId="3E0FDD7B" w14:textId="56B84797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8:50-9:35</w:t>
            </w:r>
          </w:p>
        </w:tc>
      </w:tr>
      <w:tr w:rsidR="002D2396" w:rsidRPr="002D2396" w14:paraId="3B1A9641" w14:textId="77777777" w:rsidTr="00084705">
        <w:trPr>
          <w:trHeight w:val="533"/>
          <w:jc w:val="center"/>
        </w:trPr>
        <w:tc>
          <w:tcPr>
            <w:tcW w:w="808" w:type="dxa"/>
            <w:vAlign w:val="center"/>
          </w:tcPr>
          <w:p w14:paraId="628BEF6D" w14:textId="77777777" w:rsidR="002D2396" w:rsidRPr="002D2396" w:rsidRDefault="002D2396" w:rsidP="002D2396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14:paraId="2D6D0ECD" w14:textId="1A5AB94F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2BS</w:t>
            </w:r>
          </w:p>
        </w:tc>
        <w:tc>
          <w:tcPr>
            <w:tcW w:w="4182" w:type="dxa"/>
            <w:vAlign w:val="center"/>
          </w:tcPr>
          <w:p w14:paraId="4BDD9F05" w14:textId="0B35B84D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Ivona Dundović</w:t>
            </w:r>
          </w:p>
        </w:tc>
        <w:tc>
          <w:tcPr>
            <w:tcW w:w="2086" w:type="dxa"/>
            <w:vAlign w:val="center"/>
          </w:tcPr>
          <w:p w14:paraId="102A66C6" w14:textId="480C75CE" w:rsidR="002D2396" w:rsidRPr="002D2396" w:rsidRDefault="002D2396" w:rsidP="002D2396">
            <w:pPr>
              <w:jc w:val="center"/>
              <w:rPr>
                <w:b/>
                <w:sz w:val="28"/>
                <w:szCs w:val="28"/>
              </w:rPr>
            </w:pPr>
            <w:r w:rsidRPr="002D2396">
              <w:rPr>
                <w:b/>
                <w:sz w:val="28"/>
                <w:szCs w:val="28"/>
              </w:rPr>
              <w:t>srijeda</w:t>
            </w:r>
          </w:p>
        </w:tc>
        <w:tc>
          <w:tcPr>
            <w:tcW w:w="2126" w:type="dxa"/>
          </w:tcPr>
          <w:p w14:paraId="0867515A" w14:textId="77777777" w:rsid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2.sat</w:t>
            </w:r>
          </w:p>
          <w:p w14:paraId="5DF92C05" w14:textId="7EA89D18" w:rsidR="002D2396" w:rsidRPr="002D2396" w:rsidRDefault="002D2396" w:rsidP="002D2396">
            <w:pPr>
              <w:spacing w:before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8:50-9:35</w:t>
            </w:r>
          </w:p>
        </w:tc>
      </w:tr>
      <w:tr w:rsidR="002D2396" w:rsidRPr="002D2396" w14:paraId="7BCAB392" w14:textId="77777777" w:rsidTr="00084705">
        <w:trPr>
          <w:trHeight w:val="533"/>
          <w:jc w:val="center"/>
        </w:trPr>
        <w:tc>
          <w:tcPr>
            <w:tcW w:w="808" w:type="dxa"/>
            <w:vAlign w:val="center"/>
          </w:tcPr>
          <w:p w14:paraId="06031EAC" w14:textId="77777777" w:rsidR="002D2396" w:rsidRPr="002D2396" w:rsidRDefault="002D2396" w:rsidP="002D2396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14:paraId="40BC64E8" w14:textId="1407345B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3aBS</w:t>
            </w:r>
          </w:p>
        </w:tc>
        <w:tc>
          <w:tcPr>
            <w:tcW w:w="4182" w:type="dxa"/>
            <w:vAlign w:val="center"/>
          </w:tcPr>
          <w:p w14:paraId="1677E982" w14:textId="482C016E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Kristijan Vukušić</w:t>
            </w:r>
          </w:p>
        </w:tc>
        <w:tc>
          <w:tcPr>
            <w:tcW w:w="2086" w:type="dxa"/>
            <w:vAlign w:val="center"/>
          </w:tcPr>
          <w:p w14:paraId="1145CFCF" w14:textId="35BFA4BC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utorak</w:t>
            </w:r>
          </w:p>
        </w:tc>
        <w:tc>
          <w:tcPr>
            <w:tcW w:w="2126" w:type="dxa"/>
          </w:tcPr>
          <w:p w14:paraId="225EE625" w14:textId="77777777" w:rsidR="002D2396" w:rsidRPr="002D2396" w:rsidRDefault="002D2396" w:rsidP="002D2396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2D2396">
              <w:rPr>
                <w:b/>
                <w:sz w:val="28"/>
                <w:szCs w:val="28"/>
              </w:rPr>
              <w:t>3.sat</w:t>
            </w:r>
          </w:p>
          <w:p w14:paraId="03F226E4" w14:textId="2DAFD409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sz w:val="28"/>
                <w:szCs w:val="28"/>
              </w:rPr>
              <w:t>9:40-10:25</w:t>
            </w:r>
          </w:p>
        </w:tc>
      </w:tr>
      <w:tr w:rsidR="002D2396" w:rsidRPr="002D2396" w14:paraId="6B132A40" w14:textId="77777777" w:rsidTr="00084705">
        <w:trPr>
          <w:trHeight w:val="533"/>
          <w:jc w:val="center"/>
        </w:trPr>
        <w:tc>
          <w:tcPr>
            <w:tcW w:w="808" w:type="dxa"/>
            <w:vAlign w:val="center"/>
          </w:tcPr>
          <w:p w14:paraId="2A57D177" w14:textId="77777777" w:rsidR="002D2396" w:rsidRPr="002D2396" w:rsidRDefault="002D2396" w:rsidP="002D2396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14:paraId="060B8B97" w14:textId="610DFB13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3bBS</w:t>
            </w:r>
          </w:p>
        </w:tc>
        <w:tc>
          <w:tcPr>
            <w:tcW w:w="4182" w:type="dxa"/>
            <w:vAlign w:val="center"/>
          </w:tcPr>
          <w:p w14:paraId="03F6CCAB" w14:textId="69BC1856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Veronika Butorac</w:t>
            </w:r>
          </w:p>
        </w:tc>
        <w:tc>
          <w:tcPr>
            <w:tcW w:w="2086" w:type="dxa"/>
            <w:vAlign w:val="center"/>
          </w:tcPr>
          <w:p w14:paraId="2E166110" w14:textId="326119D6" w:rsidR="002D2396" w:rsidRPr="002D2396" w:rsidRDefault="00B35909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četvrtkom</w:t>
            </w:r>
          </w:p>
        </w:tc>
        <w:tc>
          <w:tcPr>
            <w:tcW w:w="2126" w:type="dxa"/>
            <w:vAlign w:val="center"/>
          </w:tcPr>
          <w:p w14:paraId="38DD139C" w14:textId="77777777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4.sat</w:t>
            </w:r>
          </w:p>
          <w:p w14:paraId="44A0E237" w14:textId="144612AE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10:45-11:30</w:t>
            </w:r>
          </w:p>
        </w:tc>
      </w:tr>
      <w:tr w:rsidR="002D2396" w:rsidRPr="002D2396" w14:paraId="451A1B4E" w14:textId="77777777" w:rsidTr="00084705">
        <w:trPr>
          <w:trHeight w:val="533"/>
          <w:jc w:val="center"/>
        </w:trPr>
        <w:tc>
          <w:tcPr>
            <w:tcW w:w="808" w:type="dxa"/>
            <w:vAlign w:val="center"/>
          </w:tcPr>
          <w:p w14:paraId="5948C406" w14:textId="77777777" w:rsidR="002D2396" w:rsidRPr="002D2396" w:rsidRDefault="002D2396" w:rsidP="002D2396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14:paraId="5794EDE0" w14:textId="6E0741CC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4aBS</w:t>
            </w:r>
          </w:p>
        </w:tc>
        <w:tc>
          <w:tcPr>
            <w:tcW w:w="4182" w:type="dxa"/>
            <w:vAlign w:val="center"/>
          </w:tcPr>
          <w:p w14:paraId="07768019" w14:textId="5C68C1B6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Lidija Dragičević</w:t>
            </w:r>
          </w:p>
        </w:tc>
        <w:tc>
          <w:tcPr>
            <w:tcW w:w="2086" w:type="dxa"/>
            <w:vAlign w:val="center"/>
          </w:tcPr>
          <w:p w14:paraId="681CEAC3" w14:textId="2ED1057B" w:rsidR="002D2396" w:rsidRPr="002D2396" w:rsidRDefault="00B35909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četvrtak</w:t>
            </w:r>
          </w:p>
        </w:tc>
        <w:tc>
          <w:tcPr>
            <w:tcW w:w="2126" w:type="dxa"/>
          </w:tcPr>
          <w:p w14:paraId="061DA3D8" w14:textId="77777777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4.sat</w:t>
            </w:r>
          </w:p>
          <w:p w14:paraId="6AB88D85" w14:textId="3A235383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10:45-11:30</w:t>
            </w:r>
          </w:p>
        </w:tc>
      </w:tr>
      <w:tr w:rsidR="002D2396" w:rsidRPr="002D2396" w14:paraId="515F9B0F" w14:textId="77777777" w:rsidTr="009216F6">
        <w:trPr>
          <w:trHeight w:val="533"/>
          <w:jc w:val="center"/>
        </w:trPr>
        <w:tc>
          <w:tcPr>
            <w:tcW w:w="808" w:type="dxa"/>
            <w:vAlign w:val="center"/>
          </w:tcPr>
          <w:p w14:paraId="15966012" w14:textId="77777777" w:rsidR="002D2396" w:rsidRPr="002D2396" w:rsidRDefault="002D2396" w:rsidP="002D2396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14:paraId="44F0591F" w14:textId="2C93210E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4bBS</w:t>
            </w:r>
          </w:p>
        </w:tc>
        <w:tc>
          <w:tcPr>
            <w:tcW w:w="4182" w:type="dxa"/>
            <w:vAlign w:val="center"/>
          </w:tcPr>
          <w:p w14:paraId="5397D825" w14:textId="5A5244F0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Marta Vranić Tomić</w:t>
            </w:r>
          </w:p>
        </w:tc>
        <w:tc>
          <w:tcPr>
            <w:tcW w:w="2086" w:type="dxa"/>
            <w:vAlign w:val="center"/>
          </w:tcPr>
          <w:p w14:paraId="034BF423" w14:textId="6366DE9E" w:rsidR="002D2396" w:rsidRPr="002D2396" w:rsidRDefault="00B35909" w:rsidP="002D23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utorak</w:t>
            </w:r>
          </w:p>
        </w:tc>
        <w:tc>
          <w:tcPr>
            <w:tcW w:w="2126" w:type="dxa"/>
          </w:tcPr>
          <w:p w14:paraId="3758991D" w14:textId="77777777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1.sat</w:t>
            </w:r>
          </w:p>
          <w:p w14:paraId="13E19D63" w14:textId="5CF6C281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8:00-8:45</w:t>
            </w:r>
          </w:p>
        </w:tc>
      </w:tr>
      <w:tr w:rsidR="002D2396" w:rsidRPr="002D2396" w14:paraId="5481272C" w14:textId="77777777" w:rsidTr="00084705">
        <w:trPr>
          <w:trHeight w:val="533"/>
          <w:jc w:val="center"/>
        </w:trPr>
        <w:tc>
          <w:tcPr>
            <w:tcW w:w="808" w:type="dxa"/>
            <w:vAlign w:val="center"/>
          </w:tcPr>
          <w:p w14:paraId="7CFE6982" w14:textId="77777777" w:rsidR="002D2396" w:rsidRPr="002D2396" w:rsidRDefault="002D2396" w:rsidP="002D2396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14:paraId="4722ADEB" w14:textId="77777777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182" w:type="dxa"/>
            <w:vAlign w:val="center"/>
          </w:tcPr>
          <w:p w14:paraId="1876ED5C" w14:textId="4B0DB410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 xml:space="preserve">Ana </w:t>
            </w:r>
            <w:proofErr w:type="spellStart"/>
            <w:r w:rsidRPr="002D2396">
              <w:rPr>
                <w:b/>
                <w:bCs/>
                <w:sz w:val="28"/>
                <w:szCs w:val="28"/>
              </w:rPr>
              <w:t>Buchberger</w:t>
            </w:r>
            <w:proofErr w:type="spellEnd"/>
          </w:p>
        </w:tc>
        <w:tc>
          <w:tcPr>
            <w:tcW w:w="2086" w:type="dxa"/>
            <w:vAlign w:val="center"/>
          </w:tcPr>
          <w:p w14:paraId="257CA5DC" w14:textId="0784182A" w:rsidR="002D2396" w:rsidRPr="002D2396" w:rsidRDefault="00B35909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utorak</w:t>
            </w:r>
          </w:p>
        </w:tc>
        <w:tc>
          <w:tcPr>
            <w:tcW w:w="2126" w:type="dxa"/>
          </w:tcPr>
          <w:p w14:paraId="516A693E" w14:textId="77777777" w:rsid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2.sat</w:t>
            </w:r>
          </w:p>
          <w:p w14:paraId="39F3AEAE" w14:textId="1015F5B9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8:45-9:30</w:t>
            </w:r>
          </w:p>
        </w:tc>
      </w:tr>
      <w:tr w:rsidR="002D2396" w:rsidRPr="002D2396" w14:paraId="11AB3C34" w14:textId="77777777" w:rsidTr="00084705">
        <w:trPr>
          <w:trHeight w:val="533"/>
          <w:jc w:val="center"/>
        </w:trPr>
        <w:tc>
          <w:tcPr>
            <w:tcW w:w="808" w:type="dxa"/>
            <w:vAlign w:val="center"/>
          </w:tcPr>
          <w:p w14:paraId="4C85CFA3" w14:textId="77777777" w:rsidR="002D2396" w:rsidRPr="002D2396" w:rsidRDefault="002D2396" w:rsidP="002D2396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14:paraId="447B7376" w14:textId="77777777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182" w:type="dxa"/>
            <w:vAlign w:val="center"/>
          </w:tcPr>
          <w:p w14:paraId="4F094823" w14:textId="48525A30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 xml:space="preserve">Davor </w:t>
            </w:r>
            <w:proofErr w:type="spellStart"/>
            <w:r w:rsidRPr="002D2396">
              <w:rPr>
                <w:b/>
                <w:bCs/>
                <w:sz w:val="28"/>
                <w:szCs w:val="28"/>
              </w:rPr>
              <w:t>Derenčinović</w:t>
            </w:r>
            <w:proofErr w:type="spellEnd"/>
          </w:p>
        </w:tc>
        <w:tc>
          <w:tcPr>
            <w:tcW w:w="2086" w:type="dxa"/>
            <w:vAlign w:val="center"/>
          </w:tcPr>
          <w:p w14:paraId="3221517D" w14:textId="08C275FB" w:rsidR="002D2396" w:rsidRPr="00A04388" w:rsidRDefault="002E2CAF" w:rsidP="002D23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četvrtak</w:t>
            </w:r>
            <w:bookmarkStart w:id="0" w:name="_GoBack"/>
            <w:bookmarkEnd w:id="0"/>
          </w:p>
        </w:tc>
        <w:tc>
          <w:tcPr>
            <w:tcW w:w="2126" w:type="dxa"/>
            <w:vAlign w:val="center"/>
          </w:tcPr>
          <w:p w14:paraId="4DF3E1D9" w14:textId="6FE4E943" w:rsidR="00A04388" w:rsidRDefault="00A04388" w:rsidP="002D2396">
            <w:pPr>
              <w:spacing w:befor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7.sat</w:t>
            </w:r>
          </w:p>
          <w:p w14:paraId="08B48DA9" w14:textId="05B36344" w:rsidR="002D2396" w:rsidRPr="00A04388" w:rsidRDefault="00A04388" w:rsidP="002D2396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A04388">
              <w:rPr>
                <w:b/>
                <w:sz w:val="28"/>
                <w:szCs w:val="28"/>
              </w:rPr>
              <w:t>13:15-14:00</w:t>
            </w:r>
          </w:p>
        </w:tc>
      </w:tr>
      <w:tr w:rsidR="002D2396" w:rsidRPr="002D2396" w14:paraId="5D596D32" w14:textId="77777777" w:rsidTr="00084705">
        <w:trPr>
          <w:trHeight w:val="533"/>
          <w:jc w:val="center"/>
        </w:trPr>
        <w:tc>
          <w:tcPr>
            <w:tcW w:w="808" w:type="dxa"/>
            <w:vAlign w:val="center"/>
          </w:tcPr>
          <w:p w14:paraId="71314605" w14:textId="77777777" w:rsidR="002D2396" w:rsidRPr="002D2396" w:rsidRDefault="002D2396" w:rsidP="002D2396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14:paraId="0A581153" w14:textId="77777777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182" w:type="dxa"/>
            <w:vAlign w:val="center"/>
          </w:tcPr>
          <w:p w14:paraId="6F9D5904" w14:textId="77777777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 xml:space="preserve">Ivan </w:t>
            </w:r>
            <w:proofErr w:type="spellStart"/>
            <w:r w:rsidRPr="002D2396">
              <w:rPr>
                <w:b/>
                <w:bCs/>
                <w:sz w:val="28"/>
                <w:szCs w:val="28"/>
              </w:rPr>
              <w:t>Čirjak</w:t>
            </w:r>
            <w:proofErr w:type="spellEnd"/>
          </w:p>
        </w:tc>
        <w:tc>
          <w:tcPr>
            <w:tcW w:w="2086" w:type="dxa"/>
            <w:vAlign w:val="center"/>
          </w:tcPr>
          <w:p w14:paraId="026CF3AE" w14:textId="49A12008" w:rsidR="002D2396" w:rsidRPr="002D2396" w:rsidRDefault="00B35909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srijeda</w:t>
            </w:r>
          </w:p>
        </w:tc>
        <w:tc>
          <w:tcPr>
            <w:tcW w:w="2126" w:type="dxa"/>
          </w:tcPr>
          <w:p w14:paraId="34543BF8" w14:textId="77777777" w:rsidR="002D2396" w:rsidRDefault="00B35909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2.sat</w:t>
            </w:r>
          </w:p>
          <w:p w14:paraId="28CD0C31" w14:textId="61E5EDBC" w:rsidR="00B35909" w:rsidRPr="002D2396" w:rsidRDefault="00B35909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8:50-9:30</w:t>
            </w:r>
          </w:p>
        </w:tc>
      </w:tr>
      <w:tr w:rsidR="002D2396" w:rsidRPr="002D2396" w14:paraId="3E1899F8" w14:textId="77777777" w:rsidTr="009757F6">
        <w:trPr>
          <w:trHeight w:val="533"/>
          <w:jc w:val="center"/>
        </w:trPr>
        <w:tc>
          <w:tcPr>
            <w:tcW w:w="808" w:type="dxa"/>
            <w:vAlign w:val="center"/>
          </w:tcPr>
          <w:p w14:paraId="30C963E3" w14:textId="77777777" w:rsidR="002D2396" w:rsidRPr="002D2396" w:rsidRDefault="002D2396" w:rsidP="002D2396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14:paraId="3909BD7A" w14:textId="77777777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182" w:type="dxa"/>
            <w:vAlign w:val="center"/>
          </w:tcPr>
          <w:p w14:paraId="45B6CC22" w14:textId="77777777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Ivona Dundović</w:t>
            </w:r>
          </w:p>
        </w:tc>
        <w:tc>
          <w:tcPr>
            <w:tcW w:w="2086" w:type="dxa"/>
            <w:vAlign w:val="center"/>
          </w:tcPr>
          <w:p w14:paraId="10C213E3" w14:textId="26F43042" w:rsidR="002D2396" w:rsidRPr="002D2396" w:rsidRDefault="00B35909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srijeda</w:t>
            </w:r>
          </w:p>
        </w:tc>
        <w:tc>
          <w:tcPr>
            <w:tcW w:w="2126" w:type="dxa"/>
            <w:vAlign w:val="center"/>
          </w:tcPr>
          <w:p w14:paraId="45C69254" w14:textId="77777777" w:rsidR="002D2396" w:rsidRDefault="00B35909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2.sat</w:t>
            </w:r>
          </w:p>
          <w:p w14:paraId="0B224E0A" w14:textId="7E7303F1" w:rsidR="00B35909" w:rsidRPr="002D2396" w:rsidRDefault="00B35909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8:50-9:35</w:t>
            </w:r>
          </w:p>
        </w:tc>
      </w:tr>
      <w:tr w:rsidR="002D2396" w:rsidRPr="002D2396" w14:paraId="7B7AB5C3" w14:textId="77777777" w:rsidTr="00A54359">
        <w:trPr>
          <w:trHeight w:val="533"/>
          <w:jc w:val="center"/>
        </w:trPr>
        <w:tc>
          <w:tcPr>
            <w:tcW w:w="808" w:type="dxa"/>
            <w:vAlign w:val="center"/>
          </w:tcPr>
          <w:p w14:paraId="50D7973F" w14:textId="77777777" w:rsidR="002D2396" w:rsidRPr="002D2396" w:rsidRDefault="002D2396" w:rsidP="002D2396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14:paraId="79D22D71" w14:textId="77777777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182" w:type="dxa"/>
            <w:vAlign w:val="center"/>
          </w:tcPr>
          <w:p w14:paraId="0F2634ED" w14:textId="77777777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Albina Lončar</w:t>
            </w:r>
          </w:p>
        </w:tc>
        <w:tc>
          <w:tcPr>
            <w:tcW w:w="2086" w:type="dxa"/>
            <w:vAlign w:val="center"/>
          </w:tcPr>
          <w:p w14:paraId="47C918BA" w14:textId="07EA355C" w:rsidR="002D2396" w:rsidRPr="002D2396" w:rsidRDefault="00B35909" w:rsidP="002D23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utorak</w:t>
            </w:r>
          </w:p>
        </w:tc>
        <w:tc>
          <w:tcPr>
            <w:tcW w:w="2126" w:type="dxa"/>
            <w:vAlign w:val="center"/>
          </w:tcPr>
          <w:p w14:paraId="0CA05CC8" w14:textId="77777777" w:rsidR="002D2396" w:rsidRDefault="00B35909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4.sat</w:t>
            </w:r>
          </w:p>
          <w:p w14:paraId="3F500272" w14:textId="2050DDD1" w:rsidR="00B35909" w:rsidRPr="002D2396" w:rsidRDefault="00B35909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10.45-11:30</w:t>
            </w:r>
          </w:p>
        </w:tc>
      </w:tr>
      <w:tr w:rsidR="002D2396" w:rsidRPr="002D2396" w14:paraId="50329CCC" w14:textId="77777777" w:rsidTr="00401F0C">
        <w:trPr>
          <w:trHeight w:val="533"/>
          <w:jc w:val="center"/>
        </w:trPr>
        <w:tc>
          <w:tcPr>
            <w:tcW w:w="808" w:type="dxa"/>
            <w:vAlign w:val="center"/>
          </w:tcPr>
          <w:p w14:paraId="07D28AA1" w14:textId="77777777" w:rsidR="002D2396" w:rsidRPr="002D2396" w:rsidRDefault="002D2396" w:rsidP="002D2396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14:paraId="331D01E1" w14:textId="77777777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182" w:type="dxa"/>
            <w:vAlign w:val="center"/>
          </w:tcPr>
          <w:p w14:paraId="7ADDE1D6" w14:textId="3EDD4EC3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 xml:space="preserve">Srećko </w:t>
            </w:r>
            <w:proofErr w:type="spellStart"/>
            <w:r w:rsidRPr="002D2396">
              <w:rPr>
                <w:b/>
                <w:bCs/>
                <w:sz w:val="28"/>
                <w:szCs w:val="28"/>
              </w:rPr>
              <w:t>Smilović</w:t>
            </w:r>
            <w:proofErr w:type="spellEnd"/>
          </w:p>
        </w:tc>
        <w:tc>
          <w:tcPr>
            <w:tcW w:w="2086" w:type="dxa"/>
            <w:vAlign w:val="center"/>
          </w:tcPr>
          <w:p w14:paraId="2D2DCB6D" w14:textId="34A1392D" w:rsidR="002D2396" w:rsidRPr="002D2396" w:rsidRDefault="008D2DFF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utorak</w:t>
            </w:r>
          </w:p>
        </w:tc>
        <w:tc>
          <w:tcPr>
            <w:tcW w:w="2126" w:type="dxa"/>
            <w:vAlign w:val="center"/>
          </w:tcPr>
          <w:p w14:paraId="13B15602" w14:textId="77777777" w:rsidR="002D2396" w:rsidRDefault="008D2DFF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2.sat</w:t>
            </w:r>
          </w:p>
          <w:p w14:paraId="02354206" w14:textId="1305E34C" w:rsidR="008D2DFF" w:rsidRPr="002D2396" w:rsidRDefault="008D2DFF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8:50-9:35</w:t>
            </w:r>
          </w:p>
        </w:tc>
      </w:tr>
      <w:tr w:rsidR="002D2396" w:rsidRPr="002D2396" w14:paraId="5DC1C715" w14:textId="77777777" w:rsidTr="00084705">
        <w:trPr>
          <w:trHeight w:val="533"/>
          <w:jc w:val="center"/>
        </w:trPr>
        <w:tc>
          <w:tcPr>
            <w:tcW w:w="808" w:type="dxa"/>
            <w:vAlign w:val="center"/>
          </w:tcPr>
          <w:p w14:paraId="40B615EE" w14:textId="77777777" w:rsidR="002D2396" w:rsidRPr="002D2396" w:rsidRDefault="002D2396" w:rsidP="002D2396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14:paraId="24741172" w14:textId="77777777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182" w:type="dxa"/>
            <w:vAlign w:val="center"/>
          </w:tcPr>
          <w:p w14:paraId="13CE0EEB" w14:textId="491D8934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Tomislav Nam</w:t>
            </w:r>
          </w:p>
        </w:tc>
        <w:tc>
          <w:tcPr>
            <w:tcW w:w="2086" w:type="dxa"/>
            <w:vAlign w:val="center"/>
          </w:tcPr>
          <w:p w14:paraId="631F124E" w14:textId="380BA414" w:rsidR="002D2396" w:rsidRPr="002D2396" w:rsidRDefault="00B35909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četvrtak</w:t>
            </w:r>
          </w:p>
        </w:tc>
        <w:tc>
          <w:tcPr>
            <w:tcW w:w="2126" w:type="dxa"/>
            <w:vAlign w:val="center"/>
          </w:tcPr>
          <w:p w14:paraId="0C223695" w14:textId="77777777" w:rsidR="002D2396" w:rsidRDefault="008D2DFF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2.sat</w:t>
            </w:r>
          </w:p>
          <w:p w14:paraId="49C9CCC7" w14:textId="407B39AB" w:rsidR="008D2DFF" w:rsidRPr="002D2396" w:rsidRDefault="008D2DFF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8:50-9:35</w:t>
            </w:r>
          </w:p>
        </w:tc>
      </w:tr>
      <w:tr w:rsidR="002D2396" w:rsidRPr="002D2396" w14:paraId="37F032BC" w14:textId="77777777" w:rsidTr="00084705">
        <w:trPr>
          <w:trHeight w:val="533"/>
          <w:jc w:val="center"/>
        </w:trPr>
        <w:tc>
          <w:tcPr>
            <w:tcW w:w="808" w:type="dxa"/>
            <w:vAlign w:val="center"/>
          </w:tcPr>
          <w:p w14:paraId="6DFF53D5" w14:textId="77777777" w:rsidR="002D2396" w:rsidRPr="002D2396" w:rsidRDefault="002D2396" w:rsidP="002D2396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14:paraId="773FFF19" w14:textId="77777777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182" w:type="dxa"/>
            <w:vAlign w:val="center"/>
          </w:tcPr>
          <w:p w14:paraId="6D2A517F" w14:textId="77777777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 xml:space="preserve">Saša </w:t>
            </w:r>
            <w:proofErr w:type="spellStart"/>
            <w:r w:rsidRPr="002D2396">
              <w:rPr>
                <w:b/>
                <w:bCs/>
                <w:sz w:val="28"/>
                <w:szCs w:val="28"/>
              </w:rPr>
              <w:t>Odović</w:t>
            </w:r>
            <w:proofErr w:type="spellEnd"/>
          </w:p>
        </w:tc>
        <w:tc>
          <w:tcPr>
            <w:tcW w:w="2086" w:type="dxa"/>
            <w:vAlign w:val="center"/>
          </w:tcPr>
          <w:p w14:paraId="0B85793D" w14:textId="00E05AC9" w:rsidR="002D2396" w:rsidRPr="002D2396" w:rsidRDefault="00A04388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srijeda</w:t>
            </w:r>
          </w:p>
        </w:tc>
        <w:tc>
          <w:tcPr>
            <w:tcW w:w="2126" w:type="dxa"/>
          </w:tcPr>
          <w:p w14:paraId="4C47DB42" w14:textId="77777777" w:rsidR="002D2396" w:rsidRDefault="00A04388" w:rsidP="002D2396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A04388">
              <w:rPr>
                <w:b/>
                <w:sz w:val="28"/>
                <w:szCs w:val="28"/>
              </w:rPr>
              <w:t>2.sat</w:t>
            </w:r>
          </w:p>
          <w:p w14:paraId="0E784B5F" w14:textId="61EF6EB6" w:rsidR="00A04388" w:rsidRPr="00A04388" w:rsidRDefault="00A04388" w:rsidP="002D2396">
            <w:pPr>
              <w:spacing w:befor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8:50-9:35</w:t>
            </w:r>
          </w:p>
        </w:tc>
      </w:tr>
      <w:tr w:rsidR="002D2396" w:rsidRPr="002D2396" w14:paraId="71E7636F" w14:textId="77777777" w:rsidTr="00084705">
        <w:trPr>
          <w:trHeight w:val="533"/>
          <w:jc w:val="center"/>
        </w:trPr>
        <w:tc>
          <w:tcPr>
            <w:tcW w:w="808" w:type="dxa"/>
            <w:vAlign w:val="center"/>
          </w:tcPr>
          <w:p w14:paraId="4F702A81" w14:textId="77777777" w:rsidR="002D2396" w:rsidRPr="002D2396" w:rsidRDefault="002D2396" w:rsidP="002D2396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14:paraId="1D1B89A8" w14:textId="77777777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182" w:type="dxa"/>
            <w:vAlign w:val="center"/>
          </w:tcPr>
          <w:p w14:paraId="447CAFFF" w14:textId="6AED0C56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Aron Baretić</w:t>
            </w:r>
          </w:p>
        </w:tc>
        <w:tc>
          <w:tcPr>
            <w:tcW w:w="2086" w:type="dxa"/>
            <w:vAlign w:val="center"/>
          </w:tcPr>
          <w:p w14:paraId="7E78ABCA" w14:textId="23AF5B97" w:rsidR="002D2396" w:rsidRPr="002D2396" w:rsidRDefault="00A04388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ponedjeljak</w:t>
            </w:r>
          </w:p>
        </w:tc>
        <w:tc>
          <w:tcPr>
            <w:tcW w:w="2126" w:type="dxa"/>
          </w:tcPr>
          <w:p w14:paraId="3539640E" w14:textId="77777777" w:rsidR="00A04388" w:rsidRPr="002D2396" w:rsidRDefault="00A04388" w:rsidP="00A04388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5.sat</w:t>
            </w:r>
          </w:p>
          <w:p w14:paraId="5DCBE39A" w14:textId="75C05023" w:rsidR="002D2396" w:rsidRPr="002D2396" w:rsidRDefault="00A04388" w:rsidP="00A04388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11.35-12.20</w:t>
            </w:r>
          </w:p>
        </w:tc>
      </w:tr>
      <w:tr w:rsidR="002D2396" w:rsidRPr="002D2396" w14:paraId="0AD380E1" w14:textId="77777777" w:rsidTr="00A04388">
        <w:trPr>
          <w:trHeight w:val="654"/>
          <w:jc w:val="center"/>
        </w:trPr>
        <w:tc>
          <w:tcPr>
            <w:tcW w:w="808" w:type="dxa"/>
            <w:vAlign w:val="center"/>
          </w:tcPr>
          <w:p w14:paraId="54DE8705" w14:textId="77777777" w:rsidR="002D2396" w:rsidRPr="002D2396" w:rsidRDefault="002D2396" w:rsidP="002D2396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14:paraId="77EEA1A8" w14:textId="77777777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182" w:type="dxa"/>
            <w:vAlign w:val="center"/>
          </w:tcPr>
          <w:p w14:paraId="18BC97E1" w14:textId="77777777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 xml:space="preserve">Jadranka </w:t>
            </w:r>
            <w:proofErr w:type="spellStart"/>
            <w:r w:rsidRPr="002D2396">
              <w:rPr>
                <w:b/>
                <w:bCs/>
                <w:sz w:val="28"/>
                <w:szCs w:val="28"/>
              </w:rPr>
              <w:t>Reggianini</w:t>
            </w:r>
            <w:proofErr w:type="spellEnd"/>
          </w:p>
        </w:tc>
        <w:tc>
          <w:tcPr>
            <w:tcW w:w="2086" w:type="dxa"/>
            <w:vAlign w:val="center"/>
          </w:tcPr>
          <w:p w14:paraId="161B514E" w14:textId="1DBDC89D" w:rsidR="002D2396" w:rsidRPr="00B35909" w:rsidRDefault="00B35909" w:rsidP="002D2396">
            <w:pPr>
              <w:jc w:val="center"/>
              <w:rPr>
                <w:b/>
                <w:sz w:val="28"/>
                <w:szCs w:val="28"/>
              </w:rPr>
            </w:pPr>
            <w:r w:rsidRPr="00B35909">
              <w:rPr>
                <w:b/>
                <w:sz w:val="28"/>
                <w:szCs w:val="28"/>
              </w:rPr>
              <w:t>ponedjeljak</w:t>
            </w:r>
          </w:p>
        </w:tc>
        <w:tc>
          <w:tcPr>
            <w:tcW w:w="2126" w:type="dxa"/>
            <w:vAlign w:val="center"/>
          </w:tcPr>
          <w:p w14:paraId="56ACB767" w14:textId="0B7A5ACC" w:rsidR="00A04388" w:rsidRDefault="00A04388" w:rsidP="00A0438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</w:t>
            </w:r>
            <w:r w:rsidR="008D2DFF">
              <w:rPr>
                <w:b/>
                <w:bCs/>
                <w:sz w:val="28"/>
                <w:szCs w:val="28"/>
              </w:rPr>
              <w:t>4.sat</w:t>
            </w:r>
          </w:p>
          <w:p w14:paraId="310AEA83" w14:textId="22133A35" w:rsidR="008D2DFF" w:rsidRPr="002D2396" w:rsidRDefault="008D2DFF" w:rsidP="00A0438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10:45-11:30</w:t>
            </w:r>
          </w:p>
        </w:tc>
      </w:tr>
      <w:tr w:rsidR="002D2396" w:rsidRPr="002D2396" w14:paraId="03907F60" w14:textId="77777777" w:rsidTr="00084705">
        <w:trPr>
          <w:trHeight w:val="533"/>
          <w:jc w:val="center"/>
        </w:trPr>
        <w:tc>
          <w:tcPr>
            <w:tcW w:w="808" w:type="dxa"/>
            <w:vAlign w:val="center"/>
          </w:tcPr>
          <w:p w14:paraId="6F03F0AE" w14:textId="77777777" w:rsidR="002D2396" w:rsidRPr="002D2396" w:rsidRDefault="002D2396" w:rsidP="002D2396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14:paraId="05354537" w14:textId="77777777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182" w:type="dxa"/>
            <w:vAlign w:val="center"/>
          </w:tcPr>
          <w:p w14:paraId="67AD0826" w14:textId="1BF14888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 xml:space="preserve">Davor </w:t>
            </w:r>
            <w:proofErr w:type="spellStart"/>
            <w:r w:rsidRPr="002D2396">
              <w:rPr>
                <w:b/>
                <w:bCs/>
                <w:sz w:val="28"/>
                <w:szCs w:val="28"/>
              </w:rPr>
              <w:t>Španović</w:t>
            </w:r>
            <w:proofErr w:type="spellEnd"/>
          </w:p>
        </w:tc>
        <w:tc>
          <w:tcPr>
            <w:tcW w:w="2086" w:type="dxa"/>
            <w:vAlign w:val="center"/>
          </w:tcPr>
          <w:p w14:paraId="741E8A58" w14:textId="009D306C" w:rsidR="002D2396" w:rsidRPr="002D2396" w:rsidRDefault="00B35909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B35909">
              <w:rPr>
                <w:b/>
                <w:sz w:val="28"/>
                <w:szCs w:val="28"/>
              </w:rPr>
              <w:t>ponedjeljak</w:t>
            </w:r>
          </w:p>
        </w:tc>
        <w:tc>
          <w:tcPr>
            <w:tcW w:w="2126" w:type="dxa"/>
            <w:vAlign w:val="center"/>
          </w:tcPr>
          <w:p w14:paraId="4374178B" w14:textId="77777777" w:rsidR="00A04388" w:rsidRDefault="00A04388" w:rsidP="00A04388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2.sat</w:t>
            </w:r>
          </w:p>
          <w:p w14:paraId="52AE4B6D" w14:textId="57B7FC72" w:rsidR="002D2396" w:rsidRPr="002D2396" w:rsidRDefault="00A04388" w:rsidP="00A04388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8:50-9:35</w:t>
            </w:r>
          </w:p>
        </w:tc>
      </w:tr>
      <w:tr w:rsidR="002D2396" w:rsidRPr="002D2396" w14:paraId="2A79C777" w14:textId="77777777" w:rsidTr="00084705">
        <w:trPr>
          <w:trHeight w:val="533"/>
          <w:jc w:val="center"/>
        </w:trPr>
        <w:tc>
          <w:tcPr>
            <w:tcW w:w="808" w:type="dxa"/>
            <w:vAlign w:val="center"/>
          </w:tcPr>
          <w:p w14:paraId="108FE805" w14:textId="77777777" w:rsidR="002D2396" w:rsidRPr="002D2396" w:rsidRDefault="002D2396" w:rsidP="002D2396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14:paraId="7BC4CD46" w14:textId="77777777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182" w:type="dxa"/>
            <w:vAlign w:val="center"/>
          </w:tcPr>
          <w:p w14:paraId="4803DEE1" w14:textId="77777777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2D2396">
              <w:rPr>
                <w:b/>
                <w:bCs/>
                <w:sz w:val="28"/>
                <w:szCs w:val="28"/>
              </w:rPr>
              <w:t>Radiana</w:t>
            </w:r>
            <w:proofErr w:type="spellEnd"/>
            <w:r w:rsidRPr="002D2396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D2396">
              <w:rPr>
                <w:b/>
                <w:bCs/>
                <w:sz w:val="28"/>
                <w:szCs w:val="28"/>
              </w:rPr>
              <w:t>Tomee</w:t>
            </w:r>
            <w:proofErr w:type="spellEnd"/>
            <w:r w:rsidRPr="002D2396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D2396">
              <w:rPr>
                <w:b/>
                <w:bCs/>
                <w:sz w:val="28"/>
                <w:szCs w:val="28"/>
              </w:rPr>
              <w:t>Cicvarić</w:t>
            </w:r>
            <w:proofErr w:type="spellEnd"/>
          </w:p>
        </w:tc>
        <w:tc>
          <w:tcPr>
            <w:tcW w:w="2086" w:type="dxa"/>
            <w:vAlign w:val="center"/>
          </w:tcPr>
          <w:p w14:paraId="578A3FAB" w14:textId="15880C94" w:rsidR="002D2396" w:rsidRPr="002D2396" w:rsidRDefault="00B35909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B35909">
              <w:rPr>
                <w:b/>
                <w:sz w:val="28"/>
                <w:szCs w:val="28"/>
              </w:rPr>
              <w:t>ponedjeljak</w:t>
            </w:r>
          </w:p>
        </w:tc>
        <w:tc>
          <w:tcPr>
            <w:tcW w:w="2126" w:type="dxa"/>
            <w:vAlign w:val="center"/>
          </w:tcPr>
          <w:p w14:paraId="3D410E0D" w14:textId="77777777" w:rsidR="002E2CAF" w:rsidRPr="002D2396" w:rsidRDefault="002E2CAF" w:rsidP="002E2CAF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5.sat</w:t>
            </w:r>
          </w:p>
          <w:p w14:paraId="7D832044" w14:textId="03C4D9E0" w:rsidR="002D2396" w:rsidRPr="002D2396" w:rsidRDefault="002E2CAF" w:rsidP="002E2CAF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11.35-12.20</w:t>
            </w:r>
          </w:p>
        </w:tc>
      </w:tr>
      <w:tr w:rsidR="002D2396" w:rsidRPr="002D2396" w14:paraId="049EBE64" w14:textId="77777777" w:rsidTr="00D22B44">
        <w:trPr>
          <w:trHeight w:val="533"/>
          <w:jc w:val="center"/>
        </w:trPr>
        <w:tc>
          <w:tcPr>
            <w:tcW w:w="808" w:type="dxa"/>
            <w:vAlign w:val="center"/>
          </w:tcPr>
          <w:p w14:paraId="69335A0C" w14:textId="77777777" w:rsidR="002D2396" w:rsidRPr="002D2396" w:rsidRDefault="002D2396" w:rsidP="002D2396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14:paraId="7212739F" w14:textId="77777777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182" w:type="dxa"/>
            <w:vAlign w:val="center"/>
          </w:tcPr>
          <w:p w14:paraId="48EA7EDE" w14:textId="106B926D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 xml:space="preserve">Nataša </w:t>
            </w:r>
            <w:proofErr w:type="spellStart"/>
            <w:r w:rsidRPr="002D2396">
              <w:rPr>
                <w:b/>
                <w:bCs/>
                <w:sz w:val="28"/>
                <w:szCs w:val="28"/>
              </w:rPr>
              <w:t>Ulčakar</w:t>
            </w:r>
            <w:proofErr w:type="spellEnd"/>
          </w:p>
        </w:tc>
        <w:tc>
          <w:tcPr>
            <w:tcW w:w="2086" w:type="dxa"/>
            <w:vAlign w:val="center"/>
          </w:tcPr>
          <w:p w14:paraId="6711D7E6" w14:textId="69D933B8" w:rsidR="002D2396" w:rsidRPr="002D2396" w:rsidRDefault="00B35909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utorak</w:t>
            </w:r>
          </w:p>
        </w:tc>
        <w:tc>
          <w:tcPr>
            <w:tcW w:w="2126" w:type="dxa"/>
          </w:tcPr>
          <w:p w14:paraId="694E3D2B" w14:textId="77777777" w:rsidR="002D2396" w:rsidRDefault="00A04388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6.sat</w:t>
            </w:r>
          </w:p>
          <w:p w14:paraId="329476CF" w14:textId="634B594D" w:rsidR="00A04388" w:rsidRPr="002D2396" w:rsidRDefault="00A04388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12:25-13:10</w:t>
            </w:r>
          </w:p>
        </w:tc>
      </w:tr>
      <w:tr w:rsidR="002D2396" w:rsidRPr="002D2396" w14:paraId="6F88A4F1" w14:textId="77777777" w:rsidTr="00084705">
        <w:trPr>
          <w:trHeight w:val="533"/>
          <w:jc w:val="center"/>
        </w:trPr>
        <w:tc>
          <w:tcPr>
            <w:tcW w:w="808" w:type="dxa"/>
            <w:vAlign w:val="center"/>
          </w:tcPr>
          <w:p w14:paraId="1CE5F653" w14:textId="77777777" w:rsidR="002D2396" w:rsidRPr="002D2396" w:rsidRDefault="002D2396" w:rsidP="002D2396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14:paraId="3D279CAD" w14:textId="77777777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182" w:type="dxa"/>
            <w:vAlign w:val="center"/>
          </w:tcPr>
          <w:p w14:paraId="33B28079" w14:textId="77777777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Snježana Višić</w:t>
            </w:r>
          </w:p>
        </w:tc>
        <w:tc>
          <w:tcPr>
            <w:tcW w:w="4212" w:type="dxa"/>
            <w:gridSpan w:val="2"/>
            <w:vAlign w:val="center"/>
          </w:tcPr>
          <w:p w14:paraId="61F783D0" w14:textId="77777777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po dogovoru</w:t>
            </w:r>
          </w:p>
        </w:tc>
      </w:tr>
      <w:tr w:rsidR="002D2396" w:rsidRPr="002D2396" w14:paraId="362A4CFC" w14:textId="77777777" w:rsidTr="00084705">
        <w:trPr>
          <w:trHeight w:val="533"/>
          <w:jc w:val="center"/>
        </w:trPr>
        <w:tc>
          <w:tcPr>
            <w:tcW w:w="808" w:type="dxa"/>
            <w:vAlign w:val="center"/>
          </w:tcPr>
          <w:p w14:paraId="682C9E58" w14:textId="77777777" w:rsidR="002D2396" w:rsidRPr="002D2396" w:rsidRDefault="002D2396" w:rsidP="002D2396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14:paraId="12C38C49" w14:textId="77777777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182" w:type="dxa"/>
            <w:vAlign w:val="center"/>
          </w:tcPr>
          <w:p w14:paraId="72E978B9" w14:textId="77777777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Kristijan Zec</w:t>
            </w:r>
          </w:p>
        </w:tc>
        <w:tc>
          <w:tcPr>
            <w:tcW w:w="2086" w:type="dxa"/>
            <w:vAlign w:val="center"/>
          </w:tcPr>
          <w:p w14:paraId="01C957DB" w14:textId="41EB6993" w:rsidR="002D2396" w:rsidRPr="002D2396" w:rsidRDefault="00B35909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srijeda</w:t>
            </w:r>
          </w:p>
        </w:tc>
        <w:tc>
          <w:tcPr>
            <w:tcW w:w="2126" w:type="dxa"/>
            <w:vAlign w:val="center"/>
          </w:tcPr>
          <w:p w14:paraId="3D1453AA" w14:textId="77777777" w:rsidR="00A04388" w:rsidRPr="002D2396" w:rsidRDefault="00A04388" w:rsidP="00A04388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4.sat</w:t>
            </w:r>
          </w:p>
          <w:p w14:paraId="34016FC9" w14:textId="4FDA6F95" w:rsidR="002D2396" w:rsidRPr="002D2396" w:rsidRDefault="00A04388" w:rsidP="00A04388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10:45-11:30</w:t>
            </w:r>
          </w:p>
        </w:tc>
      </w:tr>
      <w:tr w:rsidR="002D2396" w:rsidRPr="002D2396" w14:paraId="748136F3" w14:textId="77777777" w:rsidTr="00084705">
        <w:trPr>
          <w:trHeight w:val="533"/>
          <w:jc w:val="center"/>
        </w:trPr>
        <w:tc>
          <w:tcPr>
            <w:tcW w:w="808" w:type="dxa"/>
            <w:vAlign w:val="center"/>
          </w:tcPr>
          <w:p w14:paraId="2FB3DD71" w14:textId="77777777" w:rsidR="002D2396" w:rsidRPr="002D2396" w:rsidRDefault="002D2396" w:rsidP="002D2396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14:paraId="224308AD" w14:textId="77777777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182" w:type="dxa"/>
            <w:vAlign w:val="center"/>
          </w:tcPr>
          <w:p w14:paraId="00B09969" w14:textId="6BF90C98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Marko Veselić</w:t>
            </w:r>
          </w:p>
        </w:tc>
        <w:tc>
          <w:tcPr>
            <w:tcW w:w="2086" w:type="dxa"/>
            <w:vAlign w:val="center"/>
          </w:tcPr>
          <w:p w14:paraId="11FA0C57" w14:textId="3CE863A0" w:rsidR="002D2396" w:rsidRPr="002D2396" w:rsidRDefault="002E2CAF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utorak</w:t>
            </w:r>
          </w:p>
        </w:tc>
        <w:tc>
          <w:tcPr>
            <w:tcW w:w="2126" w:type="dxa"/>
            <w:vAlign w:val="center"/>
          </w:tcPr>
          <w:p w14:paraId="12E5635A" w14:textId="77777777" w:rsidR="002E2CAF" w:rsidRDefault="002E2CAF" w:rsidP="002E2CAF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6.sat</w:t>
            </w:r>
          </w:p>
          <w:p w14:paraId="40B82C1D" w14:textId="05213FAD" w:rsidR="002D2396" w:rsidRPr="002D2396" w:rsidRDefault="002E2CAF" w:rsidP="002E2CAF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12:25-13:10</w:t>
            </w:r>
          </w:p>
        </w:tc>
      </w:tr>
      <w:tr w:rsidR="002D2396" w:rsidRPr="002D2396" w14:paraId="49175741" w14:textId="77777777" w:rsidTr="00084705">
        <w:trPr>
          <w:trHeight w:val="533"/>
          <w:jc w:val="center"/>
        </w:trPr>
        <w:tc>
          <w:tcPr>
            <w:tcW w:w="808" w:type="dxa"/>
            <w:vAlign w:val="center"/>
          </w:tcPr>
          <w:p w14:paraId="28626F58" w14:textId="77777777" w:rsidR="002D2396" w:rsidRPr="002D2396" w:rsidRDefault="002D2396" w:rsidP="002D2396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14:paraId="63563B3D" w14:textId="77777777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182" w:type="dxa"/>
            <w:vAlign w:val="center"/>
          </w:tcPr>
          <w:p w14:paraId="7E2B7CCE" w14:textId="429BFABA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Ant</w:t>
            </w:r>
            <w:r w:rsidR="00B35909">
              <w:rPr>
                <w:b/>
                <w:bCs/>
                <w:sz w:val="28"/>
                <w:szCs w:val="28"/>
              </w:rPr>
              <w:t>o</w:t>
            </w:r>
            <w:r w:rsidRPr="002D2396">
              <w:rPr>
                <w:b/>
                <w:bCs/>
                <w:sz w:val="28"/>
                <w:szCs w:val="28"/>
              </w:rPr>
              <w:t xml:space="preserve">n </w:t>
            </w:r>
            <w:proofErr w:type="spellStart"/>
            <w:r w:rsidRPr="002D2396">
              <w:rPr>
                <w:b/>
                <w:bCs/>
                <w:sz w:val="28"/>
                <w:szCs w:val="28"/>
              </w:rPr>
              <w:t>Železnik</w:t>
            </w:r>
            <w:proofErr w:type="spellEnd"/>
          </w:p>
        </w:tc>
        <w:tc>
          <w:tcPr>
            <w:tcW w:w="2086" w:type="dxa"/>
            <w:vAlign w:val="center"/>
          </w:tcPr>
          <w:p w14:paraId="655FEF62" w14:textId="3C67EAC6" w:rsidR="002D2396" w:rsidRPr="002D2396" w:rsidRDefault="00B35909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utorak</w:t>
            </w:r>
          </w:p>
        </w:tc>
        <w:tc>
          <w:tcPr>
            <w:tcW w:w="2126" w:type="dxa"/>
            <w:vAlign w:val="center"/>
          </w:tcPr>
          <w:p w14:paraId="5A9E645F" w14:textId="77777777" w:rsidR="00A04388" w:rsidRPr="002D2396" w:rsidRDefault="00A04388" w:rsidP="00A04388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2D2396">
              <w:rPr>
                <w:b/>
                <w:sz w:val="28"/>
                <w:szCs w:val="28"/>
              </w:rPr>
              <w:t>3.sat</w:t>
            </w:r>
          </w:p>
          <w:p w14:paraId="2C6F68E1" w14:textId="097D7778" w:rsidR="002D2396" w:rsidRPr="002D2396" w:rsidRDefault="00A04388" w:rsidP="00A04388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sz w:val="28"/>
                <w:szCs w:val="28"/>
              </w:rPr>
              <w:t>9:40-10:25</w:t>
            </w:r>
          </w:p>
        </w:tc>
      </w:tr>
      <w:tr w:rsidR="002D2396" w:rsidRPr="002D2396" w14:paraId="5C9E35C9" w14:textId="77777777" w:rsidTr="00084705">
        <w:trPr>
          <w:trHeight w:val="533"/>
          <w:jc w:val="center"/>
        </w:trPr>
        <w:tc>
          <w:tcPr>
            <w:tcW w:w="808" w:type="dxa"/>
            <w:vAlign w:val="center"/>
          </w:tcPr>
          <w:p w14:paraId="0BFFB448" w14:textId="77777777" w:rsidR="002D2396" w:rsidRPr="002D2396" w:rsidRDefault="002D2396" w:rsidP="002D2396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14:paraId="6BB3F82F" w14:textId="77777777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182" w:type="dxa"/>
            <w:vAlign w:val="center"/>
          </w:tcPr>
          <w:p w14:paraId="72450E98" w14:textId="38711421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Tina Mavrinac</w:t>
            </w:r>
          </w:p>
        </w:tc>
        <w:tc>
          <w:tcPr>
            <w:tcW w:w="2086" w:type="dxa"/>
            <w:vAlign w:val="center"/>
          </w:tcPr>
          <w:p w14:paraId="5E4DD03B" w14:textId="543732BC" w:rsidR="002D2396" w:rsidRPr="002D2396" w:rsidRDefault="00B35909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petak</w:t>
            </w:r>
          </w:p>
        </w:tc>
        <w:tc>
          <w:tcPr>
            <w:tcW w:w="2126" w:type="dxa"/>
            <w:vAlign w:val="center"/>
          </w:tcPr>
          <w:p w14:paraId="308D232C" w14:textId="77777777" w:rsidR="002E2CAF" w:rsidRDefault="002E2CAF" w:rsidP="002E2CAF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2.sat</w:t>
            </w:r>
          </w:p>
          <w:p w14:paraId="6A3A60BE" w14:textId="318B1664" w:rsidR="002D2396" w:rsidRPr="002D2396" w:rsidRDefault="002E2CAF" w:rsidP="002E2CAF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8:50-9:35</w:t>
            </w:r>
          </w:p>
        </w:tc>
      </w:tr>
      <w:tr w:rsidR="002D2396" w:rsidRPr="002D2396" w14:paraId="51596637" w14:textId="77777777" w:rsidTr="00084705">
        <w:trPr>
          <w:trHeight w:val="533"/>
          <w:jc w:val="center"/>
        </w:trPr>
        <w:tc>
          <w:tcPr>
            <w:tcW w:w="808" w:type="dxa"/>
            <w:vAlign w:val="center"/>
          </w:tcPr>
          <w:p w14:paraId="6B82A56A" w14:textId="77777777" w:rsidR="002D2396" w:rsidRPr="002D2396" w:rsidRDefault="002D2396" w:rsidP="002D2396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14:paraId="0E10BE22" w14:textId="77777777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182" w:type="dxa"/>
            <w:vAlign w:val="center"/>
          </w:tcPr>
          <w:p w14:paraId="335AE41C" w14:textId="296BAD5F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 xml:space="preserve">Tatjana </w:t>
            </w:r>
            <w:proofErr w:type="spellStart"/>
            <w:r w:rsidRPr="002D2396">
              <w:rPr>
                <w:b/>
                <w:bCs/>
                <w:sz w:val="28"/>
                <w:szCs w:val="28"/>
              </w:rPr>
              <w:t>Španović</w:t>
            </w:r>
            <w:proofErr w:type="spellEnd"/>
          </w:p>
        </w:tc>
        <w:tc>
          <w:tcPr>
            <w:tcW w:w="2086" w:type="dxa"/>
            <w:vAlign w:val="center"/>
          </w:tcPr>
          <w:p w14:paraId="40EDE422" w14:textId="2D51695D" w:rsidR="002D2396" w:rsidRPr="002D2396" w:rsidRDefault="002E2CAF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petak</w:t>
            </w:r>
          </w:p>
        </w:tc>
        <w:tc>
          <w:tcPr>
            <w:tcW w:w="2126" w:type="dxa"/>
            <w:vAlign w:val="center"/>
          </w:tcPr>
          <w:p w14:paraId="64690ED3" w14:textId="77777777" w:rsidR="002E2CAF" w:rsidRPr="002D2396" w:rsidRDefault="002E2CAF" w:rsidP="002E2CAF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4.sat</w:t>
            </w:r>
          </w:p>
          <w:p w14:paraId="0155BDA7" w14:textId="2D6AAABE" w:rsidR="002D2396" w:rsidRPr="002D2396" w:rsidRDefault="002E2CAF" w:rsidP="002E2CAF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>10:45-11:30</w:t>
            </w:r>
          </w:p>
        </w:tc>
      </w:tr>
      <w:tr w:rsidR="002D2396" w:rsidRPr="002D2396" w14:paraId="765CF579" w14:textId="77777777" w:rsidTr="00084705">
        <w:trPr>
          <w:trHeight w:val="533"/>
          <w:jc w:val="center"/>
        </w:trPr>
        <w:tc>
          <w:tcPr>
            <w:tcW w:w="808" w:type="dxa"/>
            <w:vAlign w:val="center"/>
          </w:tcPr>
          <w:p w14:paraId="54103469" w14:textId="77777777" w:rsidR="002D2396" w:rsidRPr="002D2396" w:rsidRDefault="002D2396" w:rsidP="002D2396">
            <w:pPr>
              <w:numPr>
                <w:ilvl w:val="0"/>
                <w:numId w:val="10"/>
              </w:numPr>
              <w:spacing w:befor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14:paraId="0CB790A5" w14:textId="77777777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182" w:type="dxa"/>
            <w:vAlign w:val="center"/>
          </w:tcPr>
          <w:p w14:paraId="7934B71F" w14:textId="6CCD7E4D" w:rsidR="002D2396" w:rsidRPr="002D2396" w:rsidRDefault="002D2396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 w:rsidRPr="002D2396">
              <w:rPr>
                <w:b/>
                <w:bCs/>
                <w:sz w:val="28"/>
                <w:szCs w:val="28"/>
              </w:rPr>
              <w:t xml:space="preserve">Zoran </w:t>
            </w:r>
            <w:proofErr w:type="spellStart"/>
            <w:r w:rsidRPr="002D2396">
              <w:rPr>
                <w:b/>
                <w:bCs/>
                <w:sz w:val="28"/>
                <w:szCs w:val="28"/>
              </w:rPr>
              <w:t>Rubinić</w:t>
            </w:r>
            <w:proofErr w:type="spellEnd"/>
          </w:p>
        </w:tc>
        <w:tc>
          <w:tcPr>
            <w:tcW w:w="2086" w:type="dxa"/>
            <w:vAlign w:val="center"/>
          </w:tcPr>
          <w:p w14:paraId="76620E67" w14:textId="6F490E07" w:rsidR="002D2396" w:rsidRPr="002D2396" w:rsidRDefault="00B35909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ponedjeljak</w:t>
            </w:r>
          </w:p>
        </w:tc>
        <w:tc>
          <w:tcPr>
            <w:tcW w:w="2126" w:type="dxa"/>
            <w:vAlign w:val="center"/>
          </w:tcPr>
          <w:p w14:paraId="2C504C3B" w14:textId="77777777" w:rsidR="002D2396" w:rsidRDefault="008D2DFF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3.sat</w:t>
            </w:r>
          </w:p>
          <w:p w14:paraId="2ACF8639" w14:textId="66BA85B2" w:rsidR="008D2DFF" w:rsidRPr="002D2396" w:rsidRDefault="008D2DFF" w:rsidP="002D2396">
            <w:pPr>
              <w:spacing w:befor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9:40</w:t>
            </w:r>
            <w:r w:rsidR="002E2CAF">
              <w:rPr>
                <w:b/>
                <w:bCs/>
                <w:sz w:val="28"/>
                <w:szCs w:val="28"/>
              </w:rPr>
              <w:t>–10:25</w:t>
            </w:r>
          </w:p>
        </w:tc>
      </w:tr>
    </w:tbl>
    <w:p w14:paraId="0FD826A8" w14:textId="77777777" w:rsidR="001D79AA" w:rsidRPr="002D2396" w:rsidRDefault="00717B49" w:rsidP="00717B49">
      <w:pPr>
        <w:jc w:val="left"/>
        <w:rPr>
          <w:b/>
          <w:bCs/>
          <w:sz w:val="28"/>
          <w:szCs w:val="28"/>
        </w:rPr>
      </w:pPr>
      <w:r w:rsidRPr="002D2396">
        <w:rPr>
          <w:b/>
          <w:bCs/>
          <w:sz w:val="28"/>
          <w:szCs w:val="28"/>
        </w:rPr>
        <w:t>*Isti termini nastavnika koriste se kao sat konzultacija mentora, za učenike završnih razreda, pri izradbi Završnog rada.</w:t>
      </w:r>
    </w:p>
    <w:p w14:paraId="724FBCF7" w14:textId="77777777" w:rsidR="00224E28" w:rsidRPr="002D2396" w:rsidRDefault="00224E28" w:rsidP="00717B49">
      <w:pPr>
        <w:jc w:val="left"/>
        <w:rPr>
          <w:b/>
          <w:bCs/>
          <w:sz w:val="28"/>
          <w:szCs w:val="28"/>
        </w:rPr>
      </w:pPr>
    </w:p>
    <w:sectPr w:rsidR="00224E28" w:rsidRPr="002D2396" w:rsidSect="006B73C5">
      <w:headerReference w:type="default" r:id="rId8"/>
      <w:footerReference w:type="default" r:id="rId9"/>
      <w:pgSz w:w="12240" w:h="15840" w:code="1"/>
      <w:pgMar w:top="1440" w:right="1440" w:bottom="1440" w:left="1440" w:header="1418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4F2664" w14:textId="77777777" w:rsidR="00356B63" w:rsidRDefault="00356B63">
      <w:r>
        <w:separator/>
      </w:r>
    </w:p>
  </w:endnote>
  <w:endnote w:type="continuationSeparator" w:id="0">
    <w:p w14:paraId="4A2C1481" w14:textId="77777777" w:rsidR="00356B63" w:rsidRDefault="00356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038606" w14:textId="77777777" w:rsidR="008D4121" w:rsidRPr="00D37AE9" w:rsidRDefault="00D37AE9" w:rsidP="00D37AE9">
    <w:pPr>
      <w:pStyle w:val="Podnoje"/>
      <w:tabs>
        <w:tab w:val="clear" w:pos="8640"/>
        <w:tab w:val="right" w:pos="9356"/>
      </w:tabs>
      <w:rPr>
        <w:b/>
        <w:i/>
        <w:sz w:val="18"/>
      </w:rPr>
    </w:pPr>
    <w:r>
      <w:rPr>
        <w:i/>
        <w:snapToGrid w:val="0"/>
        <w:sz w:val="18"/>
        <w:lang w:eastAsia="en-US"/>
      </w:rPr>
      <w:t>T-P02-02_v100_Raspored_informacija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1149EF" w14:textId="77777777" w:rsidR="00356B63" w:rsidRDefault="00356B63">
      <w:r>
        <w:separator/>
      </w:r>
    </w:p>
  </w:footnote>
  <w:footnote w:type="continuationSeparator" w:id="0">
    <w:p w14:paraId="3BC28B38" w14:textId="77777777" w:rsidR="00356B63" w:rsidRDefault="00356B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0" w:rightFromText="180" w:vertAnchor="text" w:horzAnchor="margin" w:tblpY="1"/>
      <w:tblOverlap w:val="never"/>
      <w:tblW w:w="1020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560"/>
      <w:gridCol w:w="6379"/>
      <w:gridCol w:w="2268"/>
    </w:tblGrid>
    <w:tr w:rsidR="008D4121" w14:paraId="4276E18F" w14:textId="77777777" w:rsidTr="001E3702">
      <w:trPr>
        <w:cantSplit/>
        <w:trHeight w:val="412"/>
      </w:trPr>
      <w:tc>
        <w:tcPr>
          <w:tcW w:w="1560" w:type="dxa"/>
          <w:vMerge w:val="restart"/>
          <w:vAlign w:val="center"/>
        </w:tcPr>
        <w:p w14:paraId="70934EFB" w14:textId="77777777" w:rsidR="008D4121" w:rsidRDefault="002E2CAF" w:rsidP="001E3702">
          <w:pPr>
            <w:pStyle w:val="Zaglavlje"/>
            <w:spacing w:before="0"/>
            <w:jc w:val="center"/>
            <w:rPr>
              <w:sz w:val="20"/>
            </w:rPr>
          </w:pPr>
          <w:r>
            <w:rPr>
              <w:sz w:val="20"/>
            </w:rPr>
            <w:object w:dxaOrig="1440" w:dyaOrig="1440" w14:anchorId="59C06B8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7.2pt;margin-top:8.3pt;width:52.5pt;height:60pt;z-index:251657728" o:allowincell="f">
                <v:imagedata r:id="rId1" o:title=""/>
                <w10:wrap type="topAndBottom"/>
              </v:shape>
              <o:OLEObject Type="Embed" ProgID="MSPhotoEd.3" ShapeID="_x0000_s2049" DrawAspect="Content" ObjectID="_1851754767" r:id="rId2"/>
            </w:object>
          </w:r>
        </w:p>
      </w:tc>
      <w:tc>
        <w:tcPr>
          <w:tcW w:w="6379" w:type="dxa"/>
          <w:vAlign w:val="center"/>
        </w:tcPr>
        <w:p w14:paraId="5E49F110" w14:textId="77777777" w:rsidR="008D4121" w:rsidRDefault="008D4121" w:rsidP="001E3702">
          <w:pPr>
            <w:pStyle w:val="Zaglavlje"/>
            <w:tabs>
              <w:tab w:val="clear" w:pos="4320"/>
            </w:tabs>
            <w:spacing w:before="60"/>
            <w:jc w:val="center"/>
            <w:rPr>
              <w:b/>
              <w:sz w:val="24"/>
            </w:rPr>
          </w:pPr>
          <w:r>
            <w:rPr>
              <w:sz w:val="24"/>
            </w:rPr>
            <w:t>Pomorska škola Bakar</w:t>
          </w:r>
        </w:p>
      </w:tc>
      <w:tc>
        <w:tcPr>
          <w:tcW w:w="2268" w:type="dxa"/>
          <w:vMerge w:val="restart"/>
          <w:vAlign w:val="center"/>
        </w:tcPr>
        <w:p w14:paraId="55B1D2A5" w14:textId="77777777" w:rsidR="008D4121" w:rsidRDefault="008D4121" w:rsidP="001E3702">
          <w:pPr>
            <w:pStyle w:val="Zaglavlje"/>
            <w:tabs>
              <w:tab w:val="right" w:pos="1876"/>
              <w:tab w:val="right" w:pos="2018"/>
            </w:tabs>
            <w:spacing w:before="60" w:after="60"/>
            <w:rPr>
              <w:rStyle w:val="Brojstranice"/>
              <w:sz w:val="20"/>
            </w:rPr>
          </w:pPr>
          <w:r>
            <w:rPr>
              <w:sz w:val="20"/>
            </w:rPr>
            <w:t xml:space="preserve">Stranica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PAGE </w:instrText>
          </w:r>
          <w:r>
            <w:rPr>
              <w:sz w:val="20"/>
            </w:rPr>
            <w:fldChar w:fldCharType="separate"/>
          </w:r>
          <w:r w:rsidR="002879F9">
            <w:rPr>
              <w:noProof/>
              <w:sz w:val="20"/>
            </w:rPr>
            <w:t>3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 xml:space="preserve"> od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NUMPAGES </w:instrText>
          </w:r>
          <w:r>
            <w:rPr>
              <w:sz w:val="20"/>
            </w:rPr>
            <w:fldChar w:fldCharType="separate"/>
          </w:r>
          <w:r w:rsidR="002879F9">
            <w:rPr>
              <w:noProof/>
              <w:sz w:val="20"/>
            </w:rPr>
            <w:t>3</w:t>
          </w:r>
          <w:r>
            <w:rPr>
              <w:sz w:val="20"/>
            </w:rPr>
            <w:fldChar w:fldCharType="end"/>
          </w:r>
        </w:p>
        <w:p w14:paraId="21EAE9FF" w14:textId="77777777" w:rsidR="008D4121" w:rsidRDefault="00D37AE9" w:rsidP="001E3702">
          <w:pPr>
            <w:pStyle w:val="Zaglavlje"/>
            <w:tabs>
              <w:tab w:val="right" w:pos="1876"/>
              <w:tab w:val="right" w:pos="2018"/>
            </w:tabs>
            <w:spacing w:before="60" w:after="60"/>
            <w:rPr>
              <w:rStyle w:val="Brojstranice"/>
              <w:sz w:val="20"/>
            </w:rPr>
          </w:pPr>
          <w:r>
            <w:rPr>
              <w:rStyle w:val="Brojstranice"/>
              <w:sz w:val="20"/>
            </w:rPr>
            <w:t>Šifra: T-PO2-02</w:t>
          </w:r>
        </w:p>
        <w:p w14:paraId="4C1F9E3F" w14:textId="77777777" w:rsidR="008D4121" w:rsidRDefault="00D37AE9" w:rsidP="001E3702">
          <w:pPr>
            <w:pStyle w:val="Zaglavlje"/>
            <w:tabs>
              <w:tab w:val="right" w:pos="1876"/>
              <w:tab w:val="right" w:pos="2018"/>
            </w:tabs>
            <w:spacing w:before="60" w:after="60"/>
            <w:rPr>
              <w:rStyle w:val="Brojstranice"/>
              <w:sz w:val="20"/>
            </w:rPr>
          </w:pPr>
          <w:r>
            <w:rPr>
              <w:rStyle w:val="Brojstranice"/>
              <w:sz w:val="20"/>
            </w:rPr>
            <w:t>Izdanje/preradba:</w:t>
          </w:r>
          <w:r>
            <w:rPr>
              <w:rStyle w:val="Brojstranice"/>
              <w:sz w:val="20"/>
            </w:rPr>
            <w:tab/>
            <w:t>1.00</w:t>
          </w:r>
        </w:p>
        <w:p w14:paraId="7406C315" w14:textId="77777777" w:rsidR="008D4121" w:rsidRDefault="00D37AE9" w:rsidP="001E3702">
          <w:pPr>
            <w:pStyle w:val="Zaglavlje"/>
            <w:tabs>
              <w:tab w:val="right" w:pos="1876"/>
            </w:tabs>
            <w:spacing w:before="60" w:after="60"/>
            <w:rPr>
              <w:sz w:val="20"/>
            </w:rPr>
          </w:pPr>
          <w:r>
            <w:rPr>
              <w:rStyle w:val="Brojstranice"/>
              <w:sz w:val="20"/>
            </w:rPr>
            <w:t>Vrijedi od: 01.09.2017</w:t>
          </w:r>
          <w:r w:rsidR="008D4121">
            <w:rPr>
              <w:rStyle w:val="Brojstranice"/>
              <w:sz w:val="20"/>
            </w:rPr>
            <w:tab/>
            <w:t>.</w:t>
          </w:r>
        </w:p>
      </w:tc>
    </w:tr>
    <w:tr w:rsidR="008D4121" w14:paraId="56EC817B" w14:textId="77777777" w:rsidTr="001E3702">
      <w:trPr>
        <w:cantSplit/>
        <w:trHeight w:val="861"/>
      </w:trPr>
      <w:tc>
        <w:tcPr>
          <w:tcW w:w="1560" w:type="dxa"/>
          <w:vMerge/>
          <w:vAlign w:val="center"/>
        </w:tcPr>
        <w:p w14:paraId="65B7F833" w14:textId="77777777" w:rsidR="008D4121" w:rsidRDefault="008D4121" w:rsidP="001E3702">
          <w:pPr>
            <w:pStyle w:val="Zaglavlje"/>
            <w:rPr>
              <w:sz w:val="20"/>
            </w:rPr>
          </w:pPr>
        </w:p>
      </w:tc>
      <w:tc>
        <w:tcPr>
          <w:tcW w:w="6379" w:type="dxa"/>
          <w:vAlign w:val="center"/>
        </w:tcPr>
        <w:p w14:paraId="5DB9A0C8" w14:textId="77777777" w:rsidR="008D4121" w:rsidRDefault="008D4121" w:rsidP="001E3702">
          <w:pPr>
            <w:pStyle w:val="Zaglavlje"/>
            <w:spacing w:before="60"/>
            <w:jc w:val="center"/>
            <w:rPr>
              <w:b/>
              <w:sz w:val="28"/>
            </w:rPr>
          </w:pPr>
          <w:r>
            <w:rPr>
              <w:b/>
              <w:sz w:val="28"/>
            </w:rPr>
            <w:t>RASPORED INFORMACIJA</w:t>
          </w:r>
        </w:p>
      </w:tc>
      <w:tc>
        <w:tcPr>
          <w:tcW w:w="2268" w:type="dxa"/>
          <w:vMerge/>
          <w:vAlign w:val="center"/>
        </w:tcPr>
        <w:p w14:paraId="3559F3D8" w14:textId="77777777" w:rsidR="008D4121" w:rsidRDefault="008D4121" w:rsidP="001E3702">
          <w:pPr>
            <w:pStyle w:val="Zaglavlje"/>
            <w:tabs>
              <w:tab w:val="right" w:pos="1876"/>
            </w:tabs>
            <w:rPr>
              <w:sz w:val="20"/>
            </w:rPr>
          </w:pPr>
        </w:p>
      </w:tc>
    </w:tr>
  </w:tbl>
  <w:p w14:paraId="4A30279F" w14:textId="77777777" w:rsidR="008D4121" w:rsidRDefault="008D4121" w:rsidP="001E370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2214B"/>
    <w:multiLevelType w:val="multilevel"/>
    <w:tmpl w:val="692C3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CF0955"/>
    <w:multiLevelType w:val="hybridMultilevel"/>
    <w:tmpl w:val="1828F922"/>
    <w:lvl w:ilvl="0" w:tplc="48C882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224975"/>
    <w:multiLevelType w:val="hybridMultilevel"/>
    <w:tmpl w:val="A8321D50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" w15:restartNumberingAfterBreak="0">
    <w:nsid w:val="2CE4626A"/>
    <w:multiLevelType w:val="hybridMultilevel"/>
    <w:tmpl w:val="E77C42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095E9D"/>
    <w:multiLevelType w:val="multilevel"/>
    <w:tmpl w:val="77AA2DBC"/>
    <w:lvl w:ilvl="0">
      <w:start w:val="1"/>
      <w:numFmt w:val="decimal"/>
      <w:pStyle w:val="Naslov1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</w:rPr>
    </w:lvl>
    <w:lvl w:ilvl="1">
      <w:start w:val="1"/>
      <w:numFmt w:val="decimal"/>
      <w:pStyle w:val="Naslov2"/>
      <w:suff w:val="space"/>
      <w:lvlText w:val="%1.%2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2"/>
      </w:rPr>
    </w:lvl>
    <w:lvl w:ilvl="2">
      <w:start w:val="1"/>
      <w:numFmt w:val="decimal"/>
      <w:pStyle w:val="Naslov3"/>
      <w:suff w:val="space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caps/>
        <w:sz w:val="22"/>
      </w:rPr>
    </w:lvl>
    <w:lvl w:ilvl="3">
      <w:start w:val="1"/>
      <w:numFmt w:val="decimal"/>
      <w:pStyle w:val="Naslov4"/>
      <w:suff w:val="space"/>
      <w:lvlText w:val="%1.%2.%3.%4."/>
      <w:lvlJc w:val="left"/>
      <w:pPr>
        <w:ind w:left="0" w:firstLine="0"/>
      </w:pPr>
      <w:rPr>
        <w:rFonts w:ascii="Times New Roman" w:hAnsi="Times New Roman" w:hint="default"/>
        <w:b w:val="0"/>
        <w:i w:val="0"/>
        <w:caps/>
        <w:sz w:val="22"/>
      </w:rPr>
    </w:lvl>
    <w:lvl w:ilvl="4">
      <w:start w:val="1"/>
      <w:numFmt w:val="decimal"/>
      <w:pStyle w:val="Naslov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568A30CF"/>
    <w:multiLevelType w:val="hybridMultilevel"/>
    <w:tmpl w:val="5BEE3B1A"/>
    <w:lvl w:ilvl="0" w:tplc="DA207A9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z w:val="24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6" w15:restartNumberingAfterBreak="0">
    <w:nsid w:val="5ACA3ED4"/>
    <w:multiLevelType w:val="multilevel"/>
    <w:tmpl w:val="A14430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0"/>
      <w:numFmt w:val="decimal"/>
      <w:isLgl/>
      <w:lvlText w:val="%1.%2"/>
      <w:lvlJc w:val="left"/>
      <w:pPr>
        <w:ind w:left="1110" w:hanging="7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656E7FF7"/>
    <w:multiLevelType w:val="hybridMultilevel"/>
    <w:tmpl w:val="F0185FD2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79057741"/>
    <w:multiLevelType w:val="hybridMultilevel"/>
    <w:tmpl w:val="C9C8754C"/>
    <w:lvl w:ilvl="0" w:tplc="6F2A00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AA37A6"/>
    <w:multiLevelType w:val="hybridMultilevel"/>
    <w:tmpl w:val="4C9C4F0E"/>
    <w:lvl w:ilvl="0" w:tplc="249A8C5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4E6A46"/>
    <w:multiLevelType w:val="hybridMultilevel"/>
    <w:tmpl w:val="BA2A6A8C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2"/>
  </w:num>
  <w:num w:numId="3">
    <w:abstractNumId w:val="10"/>
  </w:num>
  <w:num w:numId="4">
    <w:abstractNumId w:val="5"/>
  </w:num>
  <w:num w:numId="5">
    <w:abstractNumId w:val="0"/>
  </w:num>
  <w:num w:numId="6">
    <w:abstractNumId w:val="1"/>
  </w:num>
  <w:num w:numId="7">
    <w:abstractNumId w:val="7"/>
  </w:num>
  <w:num w:numId="8">
    <w:abstractNumId w:val="8"/>
  </w:num>
  <w:num w:numId="9">
    <w:abstractNumId w:val="3"/>
  </w:num>
  <w:num w:numId="10">
    <w:abstractNumId w:val="6"/>
  </w:num>
  <w:num w:numId="11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C2D"/>
    <w:rsid w:val="000076D3"/>
    <w:rsid w:val="000124F6"/>
    <w:rsid w:val="0001703D"/>
    <w:rsid w:val="00020095"/>
    <w:rsid w:val="00023921"/>
    <w:rsid w:val="00024141"/>
    <w:rsid w:val="00032E64"/>
    <w:rsid w:val="00035470"/>
    <w:rsid w:val="00040A92"/>
    <w:rsid w:val="0004326C"/>
    <w:rsid w:val="000438A6"/>
    <w:rsid w:val="00043F7A"/>
    <w:rsid w:val="00044BA2"/>
    <w:rsid w:val="000469AA"/>
    <w:rsid w:val="00051D6A"/>
    <w:rsid w:val="0005521C"/>
    <w:rsid w:val="00056E3E"/>
    <w:rsid w:val="00063755"/>
    <w:rsid w:val="000660B1"/>
    <w:rsid w:val="00067B60"/>
    <w:rsid w:val="00072283"/>
    <w:rsid w:val="00072B05"/>
    <w:rsid w:val="00072D57"/>
    <w:rsid w:val="00074FEA"/>
    <w:rsid w:val="0007665D"/>
    <w:rsid w:val="00081535"/>
    <w:rsid w:val="00084705"/>
    <w:rsid w:val="000A38F6"/>
    <w:rsid w:val="000A78C6"/>
    <w:rsid w:val="000B009C"/>
    <w:rsid w:val="000B563E"/>
    <w:rsid w:val="000B73D9"/>
    <w:rsid w:val="000C0675"/>
    <w:rsid w:val="000C0DE4"/>
    <w:rsid w:val="000C454B"/>
    <w:rsid w:val="000C5F5B"/>
    <w:rsid w:val="000C6B74"/>
    <w:rsid w:val="000C79DD"/>
    <w:rsid w:val="000D2B8A"/>
    <w:rsid w:val="000D67DC"/>
    <w:rsid w:val="000E4A6A"/>
    <w:rsid w:val="000F594D"/>
    <w:rsid w:val="000F7016"/>
    <w:rsid w:val="0010233F"/>
    <w:rsid w:val="001136C0"/>
    <w:rsid w:val="001168EF"/>
    <w:rsid w:val="0012216B"/>
    <w:rsid w:val="00133480"/>
    <w:rsid w:val="00141D26"/>
    <w:rsid w:val="00143264"/>
    <w:rsid w:val="00145A0E"/>
    <w:rsid w:val="00147CBC"/>
    <w:rsid w:val="00153FD4"/>
    <w:rsid w:val="00155EEE"/>
    <w:rsid w:val="00157D36"/>
    <w:rsid w:val="00157DFE"/>
    <w:rsid w:val="00161ED9"/>
    <w:rsid w:val="00162760"/>
    <w:rsid w:val="001647FA"/>
    <w:rsid w:val="00171CCE"/>
    <w:rsid w:val="001755CB"/>
    <w:rsid w:val="001774D6"/>
    <w:rsid w:val="00177C32"/>
    <w:rsid w:val="00180A57"/>
    <w:rsid w:val="00181C2D"/>
    <w:rsid w:val="00182732"/>
    <w:rsid w:val="0019201D"/>
    <w:rsid w:val="001964B7"/>
    <w:rsid w:val="001B5B3F"/>
    <w:rsid w:val="001B772B"/>
    <w:rsid w:val="001C14A1"/>
    <w:rsid w:val="001C5EB2"/>
    <w:rsid w:val="001C5EE1"/>
    <w:rsid w:val="001D4A5D"/>
    <w:rsid w:val="001D64A5"/>
    <w:rsid w:val="001D79AA"/>
    <w:rsid w:val="001E3702"/>
    <w:rsid w:val="002060EA"/>
    <w:rsid w:val="0021186A"/>
    <w:rsid w:val="00214067"/>
    <w:rsid w:val="00224E28"/>
    <w:rsid w:val="00233C7B"/>
    <w:rsid w:val="00235925"/>
    <w:rsid w:val="0024098B"/>
    <w:rsid w:val="002438EA"/>
    <w:rsid w:val="00255927"/>
    <w:rsid w:val="0025603F"/>
    <w:rsid w:val="002605B8"/>
    <w:rsid w:val="002720DA"/>
    <w:rsid w:val="00272464"/>
    <w:rsid w:val="00273DA0"/>
    <w:rsid w:val="002755FA"/>
    <w:rsid w:val="0027597A"/>
    <w:rsid w:val="002809B7"/>
    <w:rsid w:val="00283AD5"/>
    <w:rsid w:val="002868FA"/>
    <w:rsid w:val="002879F9"/>
    <w:rsid w:val="00292A0E"/>
    <w:rsid w:val="002945CE"/>
    <w:rsid w:val="00296B1D"/>
    <w:rsid w:val="00297806"/>
    <w:rsid w:val="002B791E"/>
    <w:rsid w:val="002C194B"/>
    <w:rsid w:val="002C25A2"/>
    <w:rsid w:val="002C4CB9"/>
    <w:rsid w:val="002D17B2"/>
    <w:rsid w:val="002D2396"/>
    <w:rsid w:val="002D35BA"/>
    <w:rsid w:val="002D4D28"/>
    <w:rsid w:val="002E0015"/>
    <w:rsid w:val="002E23E5"/>
    <w:rsid w:val="002E2CAF"/>
    <w:rsid w:val="002E4529"/>
    <w:rsid w:val="002F0A18"/>
    <w:rsid w:val="002F25C1"/>
    <w:rsid w:val="002F3CC4"/>
    <w:rsid w:val="002F6797"/>
    <w:rsid w:val="002F6B2C"/>
    <w:rsid w:val="002F6F78"/>
    <w:rsid w:val="003043A1"/>
    <w:rsid w:val="003054C8"/>
    <w:rsid w:val="003058A5"/>
    <w:rsid w:val="00307973"/>
    <w:rsid w:val="003108D9"/>
    <w:rsid w:val="00313ED6"/>
    <w:rsid w:val="003150B1"/>
    <w:rsid w:val="00322142"/>
    <w:rsid w:val="00325E3A"/>
    <w:rsid w:val="00334AA3"/>
    <w:rsid w:val="0035610C"/>
    <w:rsid w:val="00356B63"/>
    <w:rsid w:val="0036320A"/>
    <w:rsid w:val="003710B7"/>
    <w:rsid w:val="0037308F"/>
    <w:rsid w:val="00385369"/>
    <w:rsid w:val="00385D0A"/>
    <w:rsid w:val="00390879"/>
    <w:rsid w:val="003A1481"/>
    <w:rsid w:val="003A44BA"/>
    <w:rsid w:val="003A4512"/>
    <w:rsid w:val="003A5604"/>
    <w:rsid w:val="003B1F2C"/>
    <w:rsid w:val="003B58BD"/>
    <w:rsid w:val="003C1049"/>
    <w:rsid w:val="003D1846"/>
    <w:rsid w:val="003E11D7"/>
    <w:rsid w:val="003F073B"/>
    <w:rsid w:val="003F39BB"/>
    <w:rsid w:val="003F54AD"/>
    <w:rsid w:val="003F5F25"/>
    <w:rsid w:val="0042123B"/>
    <w:rsid w:val="004216FA"/>
    <w:rsid w:val="004220DE"/>
    <w:rsid w:val="00425D88"/>
    <w:rsid w:val="00425ED4"/>
    <w:rsid w:val="00426A29"/>
    <w:rsid w:val="00426EB4"/>
    <w:rsid w:val="00427E29"/>
    <w:rsid w:val="00430B7D"/>
    <w:rsid w:val="0043615C"/>
    <w:rsid w:val="004379A2"/>
    <w:rsid w:val="00440363"/>
    <w:rsid w:val="004428FD"/>
    <w:rsid w:val="00442E55"/>
    <w:rsid w:val="00443E9B"/>
    <w:rsid w:val="004508D2"/>
    <w:rsid w:val="0045166F"/>
    <w:rsid w:val="00455495"/>
    <w:rsid w:val="00457637"/>
    <w:rsid w:val="004623EE"/>
    <w:rsid w:val="00465777"/>
    <w:rsid w:val="00466E9D"/>
    <w:rsid w:val="00470FAC"/>
    <w:rsid w:val="00471CCB"/>
    <w:rsid w:val="00475C7A"/>
    <w:rsid w:val="00480CC2"/>
    <w:rsid w:val="00494AB3"/>
    <w:rsid w:val="00495143"/>
    <w:rsid w:val="00495290"/>
    <w:rsid w:val="00496BE2"/>
    <w:rsid w:val="004A3552"/>
    <w:rsid w:val="004B0D99"/>
    <w:rsid w:val="004B1CC7"/>
    <w:rsid w:val="004C0463"/>
    <w:rsid w:val="004C2B7E"/>
    <w:rsid w:val="004C3F98"/>
    <w:rsid w:val="004C7273"/>
    <w:rsid w:val="004C7647"/>
    <w:rsid w:val="004D57FA"/>
    <w:rsid w:val="004D7C0D"/>
    <w:rsid w:val="004E1E0D"/>
    <w:rsid w:val="004E227B"/>
    <w:rsid w:val="00501B1D"/>
    <w:rsid w:val="00504D0A"/>
    <w:rsid w:val="00514EFD"/>
    <w:rsid w:val="00516110"/>
    <w:rsid w:val="005204E6"/>
    <w:rsid w:val="00521335"/>
    <w:rsid w:val="00533832"/>
    <w:rsid w:val="00534784"/>
    <w:rsid w:val="005403B1"/>
    <w:rsid w:val="00540EB1"/>
    <w:rsid w:val="005441FB"/>
    <w:rsid w:val="0054482D"/>
    <w:rsid w:val="005478BA"/>
    <w:rsid w:val="00550581"/>
    <w:rsid w:val="00553E5E"/>
    <w:rsid w:val="005561AB"/>
    <w:rsid w:val="00560C28"/>
    <w:rsid w:val="0056115B"/>
    <w:rsid w:val="00566475"/>
    <w:rsid w:val="005672AA"/>
    <w:rsid w:val="0057017C"/>
    <w:rsid w:val="0057264F"/>
    <w:rsid w:val="0058468F"/>
    <w:rsid w:val="00594EB6"/>
    <w:rsid w:val="005A161D"/>
    <w:rsid w:val="005A4794"/>
    <w:rsid w:val="005A6296"/>
    <w:rsid w:val="005B013E"/>
    <w:rsid w:val="005C0C91"/>
    <w:rsid w:val="005C1593"/>
    <w:rsid w:val="005C20E7"/>
    <w:rsid w:val="005C3B2C"/>
    <w:rsid w:val="005D3F30"/>
    <w:rsid w:val="005E16B3"/>
    <w:rsid w:val="005E2720"/>
    <w:rsid w:val="005E324C"/>
    <w:rsid w:val="005E42C9"/>
    <w:rsid w:val="005E71D7"/>
    <w:rsid w:val="005F3C37"/>
    <w:rsid w:val="005F506F"/>
    <w:rsid w:val="005F60F4"/>
    <w:rsid w:val="005F6517"/>
    <w:rsid w:val="00603FB1"/>
    <w:rsid w:val="00604E78"/>
    <w:rsid w:val="00606595"/>
    <w:rsid w:val="006076F7"/>
    <w:rsid w:val="00607B89"/>
    <w:rsid w:val="00612DD2"/>
    <w:rsid w:val="00615F94"/>
    <w:rsid w:val="006256E4"/>
    <w:rsid w:val="00627FA9"/>
    <w:rsid w:val="00632122"/>
    <w:rsid w:val="00633D2A"/>
    <w:rsid w:val="006347A3"/>
    <w:rsid w:val="0064383F"/>
    <w:rsid w:val="00645219"/>
    <w:rsid w:val="00655050"/>
    <w:rsid w:val="006566D5"/>
    <w:rsid w:val="00672719"/>
    <w:rsid w:val="00673C00"/>
    <w:rsid w:val="00677349"/>
    <w:rsid w:val="00677C61"/>
    <w:rsid w:val="006854A8"/>
    <w:rsid w:val="00687237"/>
    <w:rsid w:val="0069285F"/>
    <w:rsid w:val="00695425"/>
    <w:rsid w:val="00697A6D"/>
    <w:rsid w:val="006A589C"/>
    <w:rsid w:val="006A5A26"/>
    <w:rsid w:val="006B583E"/>
    <w:rsid w:val="006B6F00"/>
    <w:rsid w:val="006B73C5"/>
    <w:rsid w:val="006C1C2F"/>
    <w:rsid w:val="006D5B46"/>
    <w:rsid w:val="006E2688"/>
    <w:rsid w:val="006F00E7"/>
    <w:rsid w:val="006F1C67"/>
    <w:rsid w:val="006F4F12"/>
    <w:rsid w:val="006F54E1"/>
    <w:rsid w:val="006F66E3"/>
    <w:rsid w:val="006F7823"/>
    <w:rsid w:val="00702752"/>
    <w:rsid w:val="0070511F"/>
    <w:rsid w:val="007054A4"/>
    <w:rsid w:val="00717B49"/>
    <w:rsid w:val="00721995"/>
    <w:rsid w:val="00723034"/>
    <w:rsid w:val="00731843"/>
    <w:rsid w:val="00732A09"/>
    <w:rsid w:val="007338CF"/>
    <w:rsid w:val="007409ED"/>
    <w:rsid w:val="00743774"/>
    <w:rsid w:val="00744928"/>
    <w:rsid w:val="0075041A"/>
    <w:rsid w:val="00751882"/>
    <w:rsid w:val="007523B6"/>
    <w:rsid w:val="00753BA8"/>
    <w:rsid w:val="00760DBD"/>
    <w:rsid w:val="00761688"/>
    <w:rsid w:val="00763053"/>
    <w:rsid w:val="00770865"/>
    <w:rsid w:val="007712DC"/>
    <w:rsid w:val="00773E03"/>
    <w:rsid w:val="007832FA"/>
    <w:rsid w:val="00784AFD"/>
    <w:rsid w:val="00785616"/>
    <w:rsid w:val="00786D6B"/>
    <w:rsid w:val="00790067"/>
    <w:rsid w:val="007932DE"/>
    <w:rsid w:val="00796910"/>
    <w:rsid w:val="0079733E"/>
    <w:rsid w:val="007B4388"/>
    <w:rsid w:val="007C00F7"/>
    <w:rsid w:val="007C190C"/>
    <w:rsid w:val="007C6191"/>
    <w:rsid w:val="007C7847"/>
    <w:rsid w:val="007E1886"/>
    <w:rsid w:val="007E2898"/>
    <w:rsid w:val="007F29B9"/>
    <w:rsid w:val="00804804"/>
    <w:rsid w:val="00805E90"/>
    <w:rsid w:val="00810552"/>
    <w:rsid w:val="00817224"/>
    <w:rsid w:val="00817ED1"/>
    <w:rsid w:val="0083494D"/>
    <w:rsid w:val="00836246"/>
    <w:rsid w:val="008434D4"/>
    <w:rsid w:val="0085428C"/>
    <w:rsid w:val="00856BC0"/>
    <w:rsid w:val="0086109C"/>
    <w:rsid w:val="008657DD"/>
    <w:rsid w:val="00870A56"/>
    <w:rsid w:val="00871879"/>
    <w:rsid w:val="00871D63"/>
    <w:rsid w:val="0087239C"/>
    <w:rsid w:val="00872B0A"/>
    <w:rsid w:val="0087523C"/>
    <w:rsid w:val="008761AE"/>
    <w:rsid w:val="00881A8D"/>
    <w:rsid w:val="0088309A"/>
    <w:rsid w:val="00883910"/>
    <w:rsid w:val="008857B7"/>
    <w:rsid w:val="00893037"/>
    <w:rsid w:val="008B2169"/>
    <w:rsid w:val="008B3170"/>
    <w:rsid w:val="008B3E1C"/>
    <w:rsid w:val="008B6876"/>
    <w:rsid w:val="008C4265"/>
    <w:rsid w:val="008C6775"/>
    <w:rsid w:val="008C678A"/>
    <w:rsid w:val="008D2DFF"/>
    <w:rsid w:val="008D4121"/>
    <w:rsid w:val="008D50EB"/>
    <w:rsid w:val="008D7942"/>
    <w:rsid w:val="008E11D5"/>
    <w:rsid w:val="008E2712"/>
    <w:rsid w:val="008E6C5F"/>
    <w:rsid w:val="008E7DE2"/>
    <w:rsid w:val="008F17D1"/>
    <w:rsid w:val="008F1CFF"/>
    <w:rsid w:val="008F6F67"/>
    <w:rsid w:val="008F7B46"/>
    <w:rsid w:val="008F7D22"/>
    <w:rsid w:val="00902B59"/>
    <w:rsid w:val="00903E18"/>
    <w:rsid w:val="00906A38"/>
    <w:rsid w:val="00906CF8"/>
    <w:rsid w:val="0091235A"/>
    <w:rsid w:val="00913033"/>
    <w:rsid w:val="0091519E"/>
    <w:rsid w:val="00915E7D"/>
    <w:rsid w:val="009212BD"/>
    <w:rsid w:val="009325B1"/>
    <w:rsid w:val="00934DA6"/>
    <w:rsid w:val="0095076B"/>
    <w:rsid w:val="00951169"/>
    <w:rsid w:val="00955BA6"/>
    <w:rsid w:val="0095640B"/>
    <w:rsid w:val="0096017C"/>
    <w:rsid w:val="0096238D"/>
    <w:rsid w:val="00967300"/>
    <w:rsid w:val="009704DA"/>
    <w:rsid w:val="009705D0"/>
    <w:rsid w:val="00970800"/>
    <w:rsid w:val="00971486"/>
    <w:rsid w:val="009717DF"/>
    <w:rsid w:val="00972982"/>
    <w:rsid w:val="00976E33"/>
    <w:rsid w:val="0098426F"/>
    <w:rsid w:val="009876FD"/>
    <w:rsid w:val="009B04F9"/>
    <w:rsid w:val="009B1FA0"/>
    <w:rsid w:val="009B283F"/>
    <w:rsid w:val="009B3964"/>
    <w:rsid w:val="009B4711"/>
    <w:rsid w:val="009B49CA"/>
    <w:rsid w:val="009C007C"/>
    <w:rsid w:val="009C2552"/>
    <w:rsid w:val="009C4818"/>
    <w:rsid w:val="009D14A6"/>
    <w:rsid w:val="009D18AA"/>
    <w:rsid w:val="009E0DD2"/>
    <w:rsid w:val="009E7094"/>
    <w:rsid w:val="009F0435"/>
    <w:rsid w:val="009F3949"/>
    <w:rsid w:val="00A013BA"/>
    <w:rsid w:val="00A01B2E"/>
    <w:rsid w:val="00A04388"/>
    <w:rsid w:val="00A0589A"/>
    <w:rsid w:val="00A10C77"/>
    <w:rsid w:val="00A160D4"/>
    <w:rsid w:val="00A16893"/>
    <w:rsid w:val="00A21761"/>
    <w:rsid w:val="00A2239B"/>
    <w:rsid w:val="00A22DC7"/>
    <w:rsid w:val="00A3068B"/>
    <w:rsid w:val="00A323AB"/>
    <w:rsid w:val="00A36026"/>
    <w:rsid w:val="00A37C0E"/>
    <w:rsid w:val="00A433D5"/>
    <w:rsid w:val="00A43B8B"/>
    <w:rsid w:val="00A44F44"/>
    <w:rsid w:val="00A45235"/>
    <w:rsid w:val="00A54359"/>
    <w:rsid w:val="00A5467F"/>
    <w:rsid w:val="00A60941"/>
    <w:rsid w:val="00A656E8"/>
    <w:rsid w:val="00A71632"/>
    <w:rsid w:val="00A72E76"/>
    <w:rsid w:val="00A82D09"/>
    <w:rsid w:val="00A84292"/>
    <w:rsid w:val="00A84EA4"/>
    <w:rsid w:val="00A85410"/>
    <w:rsid w:val="00A90077"/>
    <w:rsid w:val="00A913E4"/>
    <w:rsid w:val="00A9662F"/>
    <w:rsid w:val="00AA3BF9"/>
    <w:rsid w:val="00AA7C6D"/>
    <w:rsid w:val="00AB08EB"/>
    <w:rsid w:val="00AB60D3"/>
    <w:rsid w:val="00AC456A"/>
    <w:rsid w:val="00AD47D1"/>
    <w:rsid w:val="00AE1D39"/>
    <w:rsid w:val="00AE48A5"/>
    <w:rsid w:val="00B0596F"/>
    <w:rsid w:val="00B1075E"/>
    <w:rsid w:val="00B1224E"/>
    <w:rsid w:val="00B14389"/>
    <w:rsid w:val="00B20B29"/>
    <w:rsid w:val="00B21301"/>
    <w:rsid w:val="00B24177"/>
    <w:rsid w:val="00B26020"/>
    <w:rsid w:val="00B321B8"/>
    <w:rsid w:val="00B35909"/>
    <w:rsid w:val="00B378C9"/>
    <w:rsid w:val="00B428F5"/>
    <w:rsid w:val="00B457A5"/>
    <w:rsid w:val="00B45D99"/>
    <w:rsid w:val="00B4720F"/>
    <w:rsid w:val="00B51E32"/>
    <w:rsid w:val="00B62007"/>
    <w:rsid w:val="00B6250D"/>
    <w:rsid w:val="00B6557C"/>
    <w:rsid w:val="00B7202D"/>
    <w:rsid w:val="00B74E1F"/>
    <w:rsid w:val="00B83B95"/>
    <w:rsid w:val="00B85682"/>
    <w:rsid w:val="00B97078"/>
    <w:rsid w:val="00B972B7"/>
    <w:rsid w:val="00BA39D9"/>
    <w:rsid w:val="00BA49B2"/>
    <w:rsid w:val="00BB00B7"/>
    <w:rsid w:val="00BB7596"/>
    <w:rsid w:val="00BC2443"/>
    <w:rsid w:val="00BC3C5F"/>
    <w:rsid w:val="00BC7454"/>
    <w:rsid w:val="00BD1A34"/>
    <w:rsid w:val="00BD2DE6"/>
    <w:rsid w:val="00BD30FE"/>
    <w:rsid w:val="00BD3A88"/>
    <w:rsid w:val="00BD4425"/>
    <w:rsid w:val="00BD519A"/>
    <w:rsid w:val="00BE6D56"/>
    <w:rsid w:val="00BE7AD4"/>
    <w:rsid w:val="00BF38DD"/>
    <w:rsid w:val="00BF7A12"/>
    <w:rsid w:val="00C05AA6"/>
    <w:rsid w:val="00C11B2A"/>
    <w:rsid w:val="00C25B60"/>
    <w:rsid w:val="00C32508"/>
    <w:rsid w:val="00C32CE4"/>
    <w:rsid w:val="00C32D20"/>
    <w:rsid w:val="00C336D9"/>
    <w:rsid w:val="00C36A35"/>
    <w:rsid w:val="00C41C25"/>
    <w:rsid w:val="00C42481"/>
    <w:rsid w:val="00C61F4C"/>
    <w:rsid w:val="00C62588"/>
    <w:rsid w:val="00C678BE"/>
    <w:rsid w:val="00C67E62"/>
    <w:rsid w:val="00C72082"/>
    <w:rsid w:val="00C75DA9"/>
    <w:rsid w:val="00C764D2"/>
    <w:rsid w:val="00C771BC"/>
    <w:rsid w:val="00C8002E"/>
    <w:rsid w:val="00C8034D"/>
    <w:rsid w:val="00C803D4"/>
    <w:rsid w:val="00C82914"/>
    <w:rsid w:val="00C834C4"/>
    <w:rsid w:val="00C83823"/>
    <w:rsid w:val="00C84B65"/>
    <w:rsid w:val="00C84DDD"/>
    <w:rsid w:val="00C903A8"/>
    <w:rsid w:val="00C905BA"/>
    <w:rsid w:val="00C90EB6"/>
    <w:rsid w:val="00C92CFC"/>
    <w:rsid w:val="00CA43FA"/>
    <w:rsid w:val="00CA79BB"/>
    <w:rsid w:val="00CB24B6"/>
    <w:rsid w:val="00CC27A7"/>
    <w:rsid w:val="00CC2D3A"/>
    <w:rsid w:val="00CE395D"/>
    <w:rsid w:val="00CF2EE8"/>
    <w:rsid w:val="00CF5C38"/>
    <w:rsid w:val="00D027BC"/>
    <w:rsid w:val="00D04C74"/>
    <w:rsid w:val="00D05C42"/>
    <w:rsid w:val="00D0680A"/>
    <w:rsid w:val="00D124A6"/>
    <w:rsid w:val="00D17AB3"/>
    <w:rsid w:val="00D209EF"/>
    <w:rsid w:val="00D314EA"/>
    <w:rsid w:val="00D35015"/>
    <w:rsid w:val="00D37AE9"/>
    <w:rsid w:val="00D37C4E"/>
    <w:rsid w:val="00D42C7C"/>
    <w:rsid w:val="00D45F63"/>
    <w:rsid w:val="00D508CC"/>
    <w:rsid w:val="00D633CE"/>
    <w:rsid w:val="00D67845"/>
    <w:rsid w:val="00D74DB1"/>
    <w:rsid w:val="00D8145D"/>
    <w:rsid w:val="00D846AC"/>
    <w:rsid w:val="00D94855"/>
    <w:rsid w:val="00D95EA6"/>
    <w:rsid w:val="00D963C0"/>
    <w:rsid w:val="00DA0394"/>
    <w:rsid w:val="00DA15D6"/>
    <w:rsid w:val="00DA282B"/>
    <w:rsid w:val="00DA28B5"/>
    <w:rsid w:val="00DB0B50"/>
    <w:rsid w:val="00DB4A4E"/>
    <w:rsid w:val="00DC5EA9"/>
    <w:rsid w:val="00DD7C9E"/>
    <w:rsid w:val="00DE3883"/>
    <w:rsid w:val="00DE5F8B"/>
    <w:rsid w:val="00DE7C89"/>
    <w:rsid w:val="00E00B39"/>
    <w:rsid w:val="00E0385E"/>
    <w:rsid w:val="00E05CAD"/>
    <w:rsid w:val="00E1031B"/>
    <w:rsid w:val="00E11B6F"/>
    <w:rsid w:val="00E12982"/>
    <w:rsid w:val="00E14812"/>
    <w:rsid w:val="00E1724C"/>
    <w:rsid w:val="00E264B5"/>
    <w:rsid w:val="00E32836"/>
    <w:rsid w:val="00E33FD5"/>
    <w:rsid w:val="00E36F0F"/>
    <w:rsid w:val="00E37A5B"/>
    <w:rsid w:val="00E414E5"/>
    <w:rsid w:val="00E417F4"/>
    <w:rsid w:val="00E46CE8"/>
    <w:rsid w:val="00E52028"/>
    <w:rsid w:val="00E53D6A"/>
    <w:rsid w:val="00E5413B"/>
    <w:rsid w:val="00E55582"/>
    <w:rsid w:val="00E66A23"/>
    <w:rsid w:val="00E738EC"/>
    <w:rsid w:val="00E84532"/>
    <w:rsid w:val="00E92825"/>
    <w:rsid w:val="00E93944"/>
    <w:rsid w:val="00EA2986"/>
    <w:rsid w:val="00EA648E"/>
    <w:rsid w:val="00EB19EB"/>
    <w:rsid w:val="00EB3916"/>
    <w:rsid w:val="00EB3D9D"/>
    <w:rsid w:val="00EB7955"/>
    <w:rsid w:val="00EC256B"/>
    <w:rsid w:val="00EC3AA0"/>
    <w:rsid w:val="00EC4A26"/>
    <w:rsid w:val="00ED06AD"/>
    <w:rsid w:val="00ED3BAC"/>
    <w:rsid w:val="00ED3CEC"/>
    <w:rsid w:val="00ED4483"/>
    <w:rsid w:val="00EE2510"/>
    <w:rsid w:val="00EF0989"/>
    <w:rsid w:val="00EF4C91"/>
    <w:rsid w:val="00EF6A32"/>
    <w:rsid w:val="00F04FB8"/>
    <w:rsid w:val="00F05207"/>
    <w:rsid w:val="00F0565D"/>
    <w:rsid w:val="00F13E44"/>
    <w:rsid w:val="00F2259F"/>
    <w:rsid w:val="00F2284C"/>
    <w:rsid w:val="00F31984"/>
    <w:rsid w:val="00F34F42"/>
    <w:rsid w:val="00F519D8"/>
    <w:rsid w:val="00F53790"/>
    <w:rsid w:val="00F576FC"/>
    <w:rsid w:val="00F6013B"/>
    <w:rsid w:val="00F67327"/>
    <w:rsid w:val="00F706AF"/>
    <w:rsid w:val="00F75321"/>
    <w:rsid w:val="00F76553"/>
    <w:rsid w:val="00F76C52"/>
    <w:rsid w:val="00F77276"/>
    <w:rsid w:val="00F8276E"/>
    <w:rsid w:val="00F926FF"/>
    <w:rsid w:val="00F94DF8"/>
    <w:rsid w:val="00FA1DCD"/>
    <w:rsid w:val="00FA2DA5"/>
    <w:rsid w:val="00FB5630"/>
    <w:rsid w:val="00FC5D5A"/>
    <w:rsid w:val="00FC661B"/>
    <w:rsid w:val="00FD5235"/>
    <w:rsid w:val="00FE1DC5"/>
    <w:rsid w:val="00FF0140"/>
    <w:rsid w:val="00FF1625"/>
    <w:rsid w:val="00FF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75D76C1"/>
  <w15:chartTrackingRefBased/>
  <w15:docId w15:val="{48380A7C-BEF4-4DE8-A434-1377A94E2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before="120"/>
      <w:jc w:val="both"/>
    </w:pPr>
    <w:rPr>
      <w:sz w:val="22"/>
    </w:rPr>
  </w:style>
  <w:style w:type="paragraph" w:styleId="Naslov1">
    <w:name w:val="heading 1"/>
    <w:basedOn w:val="Normal"/>
    <w:next w:val="Normal"/>
    <w:qFormat/>
    <w:pPr>
      <w:keepNext/>
      <w:numPr>
        <w:numId w:val="1"/>
      </w:numPr>
      <w:spacing w:before="360" w:after="60"/>
      <w:outlineLvl w:val="0"/>
    </w:pPr>
    <w:rPr>
      <w:b/>
      <w:caps/>
      <w:kern w:val="28"/>
      <w:sz w:val="24"/>
    </w:rPr>
  </w:style>
  <w:style w:type="paragraph" w:styleId="Naslov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b/>
    </w:rPr>
  </w:style>
  <w:style w:type="paragraph" w:styleId="Naslov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</w:style>
  <w:style w:type="paragraph" w:styleId="Naslov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Naslov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</w:style>
  <w:style w:type="paragraph" w:styleId="Naslov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Naslov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Naslov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Naslov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320"/>
        <w:tab w:val="right" w:pos="8640"/>
      </w:tabs>
    </w:pPr>
  </w:style>
  <w:style w:type="paragraph" w:styleId="Podnoje">
    <w:name w:val="footer"/>
    <w:basedOn w:val="Normal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</w:style>
  <w:style w:type="paragraph" w:styleId="Obinitekst">
    <w:name w:val="Plain Text"/>
    <w:basedOn w:val="Normal"/>
    <w:rPr>
      <w:rFonts w:ascii="Courier New" w:hAnsi="Courier New"/>
      <w:sz w:val="20"/>
    </w:rPr>
  </w:style>
  <w:style w:type="paragraph" w:styleId="Tijeloteksta">
    <w:name w:val="Body Text"/>
    <w:basedOn w:val="Normal"/>
    <w:rPr>
      <w:sz w:val="24"/>
    </w:rPr>
  </w:style>
  <w:style w:type="paragraph" w:styleId="Sadraj1">
    <w:name w:val="toc 1"/>
    <w:basedOn w:val="Normal"/>
    <w:next w:val="Normal"/>
    <w:autoRedefine/>
    <w:semiHidden/>
  </w:style>
  <w:style w:type="paragraph" w:styleId="Sadraj2">
    <w:name w:val="toc 2"/>
    <w:basedOn w:val="Normal"/>
    <w:next w:val="Normal"/>
    <w:autoRedefine/>
    <w:semiHidden/>
    <w:pPr>
      <w:ind w:left="220"/>
    </w:pPr>
  </w:style>
  <w:style w:type="paragraph" w:styleId="Sadraj3">
    <w:name w:val="toc 3"/>
    <w:basedOn w:val="Normal"/>
    <w:next w:val="Normal"/>
    <w:autoRedefine/>
    <w:semiHidden/>
    <w:pPr>
      <w:ind w:left="440"/>
    </w:pPr>
  </w:style>
  <w:style w:type="paragraph" w:styleId="Sadraj4">
    <w:name w:val="toc 4"/>
    <w:basedOn w:val="Normal"/>
    <w:next w:val="Normal"/>
    <w:autoRedefine/>
    <w:semiHidden/>
    <w:pPr>
      <w:ind w:left="660"/>
    </w:pPr>
  </w:style>
  <w:style w:type="paragraph" w:styleId="Sadraj5">
    <w:name w:val="toc 5"/>
    <w:basedOn w:val="Normal"/>
    <w:next w:val="Normal"/>
    <w:autoRedefine/>
    <w:semiHidden/>
    <w:pPr>
      <w:ind w:left="880"/>
    </w:pPr>
  </w:style>
  <w:style w:type="paragraph" w:styleId="Sadraj6">
    <w:name w:val="toc 6"/>
    <w:basedOn w:val="Normal"/>
    <w:next w:val="Normal"/>
    <w:autoRedefine/>
    <w:semiHidden/>
    <w:pPr>
      <w:ind w:left="1100"/>
    </w:pPr>
  </w:style>
  <w:style w:type="paragraph" w:styleId="Sadraj7">
    <w:name w:val="toc 7"/>
    <w:basedOn w:val="Normal"/>
    <w:next w:val="Normal"/>
    <w:autoRedefine/>
    <w:semiHidden/>
    <w:pPr>
      <w:ind w:left="1320"/>
    </w:pPr>
  </w:style>
  <w:style w:type="paragraph" w:styleId="Sadraj8">
    <w:name w:val="toc 8"/>
    <w:basedOn w:val="Normal"/>
    <w:next w:val="Normal"/>
    <w:autoRedefine/>
    <w:semiHidden/>
    <w:pPr>
      <w:ind w:left="1540"/>
    </w:pPr>
  </w:style>
  <w:style w:type="paragraph" w:styleId="Sadraj9">
    <w:name w:val="toc 9"/>
    <w:basedOn w:val="Normal"/>
    <w:next w:val="Normal"/>
    <w:autoRedefine/>
    <w:semiHidden/>
    <w:pPr>
      <w:ind w:left="1760"/>
    </w:pPr>
  </w:style>
  <w:style w:type="paragraph" w:styleId="Tekstbalonia">
    <w:name w:val="Balloon Text"/>
    <w:basedOn w:val="Normal"/>
    <w:link w:val="TekstbaloniaChar"/>
    <w:rsid w:val="00ED4483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rsid w:val="00ED4483"/>
    <w:rPr>
      <w:rFonts w:ascii="Segoe UI" w:hAnsi="Segoe UI" w:cs="Segoe UI"/>
      <w:sz w:val="18"/>
      <w:szCs w:val="18"/>
      <w:lang w:val="hr-HR" w:eastAsia="hr-HR"/>
    </w:rPr>
  </w:style>
  <w:style w:type="paragraph" w:styleId="Odlomakpopisa">
    <w:name w:val="List Paragraph"/>
    <w:basedOn w:val="Normal"/>
    <w:uiPriority w:val="34"/>
    <w:qFormat/>
    <w:rsid w:val="00770865"/>
    <w:pPr>
      <w:ind w:left="720"/>
      <w:contextualSpacing/>
    </w:pPr>
  </w:style>
  <w:style w:type="character" w:styleId="Referencakomentara">
    <w:name w:val="annotation reference"/>
    <w:basedOn w:val="Zadanifontodlomka"/>
    <w:rsid w:val="008F17D1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8F17D1"/>
    <w:rPr>
      <w:sz w:val="20"/>
    </w:rPr>
  </w:style>
  <w:style w:type="character" w:customStyle="1" w:styleId="TekstkomentaraChar">
    <w:name w:val="Tekst komentara Char"/>
    <w:basedOn w:val="Zadanifontodlomka"/>
    <w:link w:val="Tekstkomentara"/>
    <w:rsid w:val="008F17D1"/>
  </w:style>
  <w:style w:type="paragraph" w:styleId="Predmetkomentara">
    <w:name w:val="annotation subject"/>
    <w:basedOn w:val="Tekstkomentara"/>
    <w:next w:val="Tekstkomentara"/>
    <w:link w:val="PredmetkomentaraChar"/>
    <w:rsid w:val="008F17D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8F17D1"/>
    <w:rPr>
      <w:b/>
      <w:bCs/>
    </w:rPr>
  </w:style>
  <w:style w:type="character" w:customStyle="1" w:styleId="object">
    <w:name w:val="object"/>
    <w:basedOn w:val="Zadanifontodlomka"/>
    <w:rsid w:val="00072B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9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!KAKVOCA\postu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A04A7-087A-4725-815F-E26FD234C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postup</Template>
  <TotalTime>63</TotalTime>
  <Pages>3</Pages>
  <Words>251</Words>
  <Characters>1511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SADRŽAJ DOKUMENTA:</vt:lpstr>
      <vt:lpstr>SADRŽAJ DOKUMENTA:</vt:lpstr>
    </vt:vector>
  </TitlesOfParts>
  <Company>Veleuciliste u Dubrovniku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SADRŽAJ DOKUMENTA:</dc:title>
  <dc:subject/>
  <dc:creator>Dado Bonacic</dc:creator>
  <cp:keywords/>
  <cp:lastModifiedBy>Snježana Višić</cp:lastModifiedBy>
  <cp:revision>5</cp:revision>
  <cp:lastPrinted>2026-09-08T08:11:00Z</cp:lastPrinted>
  <dcterms:created xsi:type="dcterms:W3CDTF">2026-09-08T08:12:00Z</dcterms:created>
  <dcterms:modified xsi:type="dcterms:W3CDTF">2026-09-24T09:33:00Z</dcterms:modified>
</cp:coreProperties>
</file>